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A43" w:rsidRPr="00C97786" w:rsidRDefault="007F6A43" w:rsidP="00207B74">
      <w:pPr>
        <w:jc w:val="center"/>
        <w:rPr>
          <w:rFonts w:ascii="Georgia" w:hAnsi="Georgia"/>
          <w:b/>
          <w:sz w:val="22"/>
          <w:szCs w:val="22"/>
        </w:rPr>
      </w:pPr>
    </w:p>
    <w:p w:rsidR="007F6A43" w:rsidRPr="00C97786" w:rsidRDefault="007F6A43" w:rsidP="00207B74">
      <w:pPr>
        <w:jc w:val="center"/>
        <w:rPr>
          <w:rFonts w:ascii="Georgia" w:hAnsi="Georgia"/>
          <w:b/>
          <w:sz w:val="22"/>
          <w:szCs w:val="22"/>
        </w:rPr>
      </w:pPr>
      <w:r w:rsidRPr="00C97786">
        <w:rPr>
          <w:rFonts w:ascii="Georgia" w:hAnsi="Georgia"/>
          <w:b/>
          <w:sz w:val="22"/>
          <w:szCs w:val="22"/>
        </w:rPr>
        <w:t>Call for Papers Announcement</w:t>
      </w:r>
    </w:p>
    <w:p w:rsidR="007F6A43" w:rsidRPr="00C97786" w:rsidRDefault="007F6A43" w:rsidP="00207B74">
      <w:pPr>
        <w:jc w:val="center"/>
        <w:rPr>
          <w:rFonts w:ascii="Georgia" w:hAnsi="Georgia"/>
          <w:b/>
          <w:sz w:val="22"/>
          <w:szCs w:val="22"/>
        </w:rPr>
      </w:pPr>
    </w:p>
    <w:p w:rsidR="007F6A43" w:rsidRDefault="007F6A43" w:rsidP="00207B74">
      <w:pPr>
        <w:jc w:val="center"/>
        <w:rPr>
          <w:rFonts w:ascii="Georgia" w:hAnsi="Georgia"/>
          <w:b/>
          <w:sz w:val="28"/>
          <w:szCs w:val="28"/>
        </w:rPr>
      </w:pPr>
      <w:r w:rsidRPr="00FC239B">
        <w:rPr>
          <w:rFonts w:ascii="Georgia" w:hAnsi="Georgia"/>
          <w:b/>
          <w:sz w:val="28"/>
          <w:szCs w:val="28"/>
        </w:rPr>
        <w:t>IUCN Academy of Environmental Law</w:t>
      </w:r>
    </w:p>
    <w:p w:rsidR="007F6A43" w:rsidRDefault="007F6A43" w:rsidP="00207B74">
      <w:pPr>
        <w:jc w:val="center"/>
        <w:rPr>
          <w:rFonts w:ascii="Georgia" w:hAnsi="Georgia"/>
          <w:b/>
          <w:sz w:val="28"/>
          <w:szCs w:val="28"/>
        </w:rPr>
      </w:pPr>
      <w:r>
        <w:rPr>
          <w:rFonts w:ascii="Georgia" w:hAnsi="Georgia"/>
          <w:b/>
          <w:sz w:val="28"/>
          <w:szCs w:val="28"/>
        </w:rPr>
        <w:t>2011 Colloquium: South Africa</w:t>
      </w:r>
    </w:p>
    <w:p w:rsidR="007F6A43" w:rsidRPr="00FC239B" w:rsidRDefault="007F6A43" w:rsidP="00207B74">
      <w:pPr>
        <w:jc w:val="center"/>
        <w:rPr>
          <w:rFonts w:ascii="Georgia" w:hAnsi="Georgia"/>
          <w:b/>
          <w:sz w:val="28"/>
          <w:szCs w:val="28"/>
        </w:rPr>
      </w:pPr>
      <w:r>
        <w:rPr>
          <w:rFonts w:ascii="Georgia" w:hAnsi="Georgia"/>
          <w:b/>
          <w:sz w:val="28"/>
          <w:szCs w:val="28"/>
        </w:rPr>
        <w:t>Water and the Law: Towards Sustainability</w:t>
      </w:r>
    </w:p>
    <w:p w:rsidR="007F6A43" w:rsidRPr="007C5AD1" w:rsidRDefault="007F6A43" w:rsidP="00207B74">
      <w:pPr>
        <w:jc w:val="center"/>
        <w:rPr>
          <w:rFonts w:ascii="Georgia" w:hAnsi="Georgia"/>
          <w:b/>
          <w:sz w:val="32"/>
          <w:szCs w:val="32"/>
        </w:rPr>
      </w:pPr>
    </w:p>
    <w:p w:rsidR="007F6A43" w:rsidRPr="00C97786" w:rsidRDefault="007F6A43" w:rsidP="00F3439A">
      <w:pPr>
        <w:jc w:val="center"/>
        <w:rPr>
          <w:rFonts w:ascii="Georgia" w:hAnsi="Georgia"/>
          <w:b/>
          <w:sz w:val="22"/>
          <w:szCs w:val="22"/>
        </w:rPr>
      </w:pPr>
      <w:r>
        <w:rPr>
          <w:rFonts w:ascii="Georgia" w:hAnsi="Georgia" w:cs="Courier New"/>
          <w:b/>
          <w:sz w:val="32"/>
          <w:szCs w:val="32"/>
        </w:rPr>
        <w:t>Best Colloquium Paper Prize 2011</w:t>
      </w:r>
    </w:p>
    <w:p w:rsidR="007F6A43" w:rsidRDefault="007F6A43" w:rsidP="00207B74">
      <w:pPr>
        <w:rPr>
          <w:rFonts w:ascii="Georgia" w:hAnsi="Georgia"/>
          <w:b/>
          <w:sz w:val="22"/>
          <w:szCs w:val="22"/>
        </w:rPr>
      </w:pPr>
    </w:p>
    <w:p w:rsidR="007F6A43" w:rsidRDefault="007F6A43" w:rsidP="00207B74">
      <w:pPr>
        <w:rPr>
          <w:rFonts w:ascii="Georgia" w:hAnsi="Georgia"/>
          <w:b/>
          <w:sz w:val="22"/>
          <w:szCs w:val="22"/>
        </w:rPr>
      </w:pPr>
      <w:r>
        <w:rPr>
          <w:rFonts w:ascii="Georgia" w:hAnsi="Georgia"/>
          <w:b/>
          <w:sz w:val="22"/>
          <w:szCs w:val="22"/>
        </w:rPr>
        <w:t xml:space="preserve">Dear Participant </w:t>
      </w:r>
    </w:p>
    <w:p w:rsidR="007F6A43" w:rsidRDefault="007F6A43" w:rsidP="00207B74">
      <w:pPr>
        <w:rPr>
          <w:rFonts w:ascii="Georgia" w:hAnsi="Georgia"/>
          <w:b/>
          <w:sz w:val="22"/>
          <w:szCs w:val="22"/>
        </w:rPr>
      </w:pPr>
    </w:p>
    <w:p w:rsidR="007F6A43" w:rsidRPr="00C97786" w:rsidRDefault="007F6A43" w:rsidP="00207B74">
      <w:pPr>
        <w:rPr>
          <w:rFonts w:ascii="Georgia" w:hAnsi="Georgia"/>
          <w:b/>
          <w:sz w:val="22"/>
          <w:szCs w:val="22"/>
        </w:rPr>
      </w:pPr>
    </w:p>
    <w:p w:rsidR="007F6A43" w:rsidRDefault="007F6A43" w:rsidP="009E0CBE">
      <w:pPr>
        <w:jc w:val="both"/>
        <w:rPr>
          <w:rFonts w:ascii="Georgia" w:hAnsi="Georgia"/>
          <w:sz w:val="22"/>
          <w:szCs w:val="22"/>
        </w:rPr>
      </w:pPr>
      <w:r>
        <w:rPr>
          <w:rFonts w:ascii="Georgia" w:hAnsi="Georgia"/>
          <w:sz w:val="22"/>
          <w:szCs w:val="22"/>
        </w:rPr>
        <w:t xml:space="preserve">You have by now received acknowledgement that your abstract has been accepted by the programme committee of the IUCN Academy of Environmental Law’s  Ninth Annual Colloquium in South Africa from July 3-7, 2011.   The topic of the colloquium is Water and the Law: Towards Sustainability.   In order to encourage and showcase excellent work in environmental and natural resources law, the IUCN Academy of Environmental Law (under the auspices of its Research Committee) will award a prize for the Best Colloquium Paper.    </w:t>
      </w:r>
    </w:p>
    <w:p w:rsidR="007F6A43" w:rsidRPr="00C97786" w:rsidRDefault="007F6A43" w:rsidP="00F3439A">
      <w:pPr>
        <w:rPr>
          <w:rFonts w:ascii="Georgia" w:hAnsi="Georgia"/>
          <w:sz w:val="22"/>
          <w:szCs w:val="22"/>
        </w:rPr>
      </w:pPr>
    </w:p>
    <w:p w:rsidR="007F6A43" w:rsidRPr="00C97786" w:rsidRDefault="007F6A43" w:rsidP="00F3439A">
      <w:pPr>
        <w:rPr>
          <w:rFonts w:ascii="Georgia" w:hAnsi="Georgia"/>
          <w:b/>
          <w:sz w:val="22"/>
          <w:szCs w:val="22"/>
          <w:u w:val="single"/>
        </w:rPr>
      </w:pPr>
      <w:r w:rsidRPr="00C97786">
        <w:rPr>
          <w:rFonts w:ascii="Georgia" w:hAnsi="Georgia"/>
          <w:b/>
          <w:sz w:val="22"/>
          <w:szCs w:val="22"/>
          <w:u w:val="single"/>
        </w:rPr>
        <w:t>Eligibility:</w:t>
      </w:r>
    </w:p>
    <w:p w:rsidR="007F6A43" w:rsidRDefault="007F6A43" w:rsidP="009E0CBE">
      <w:pPr>
        <w:jc w:val="both"/>
        <w:rPr>
          <w:rFonts w:ascii="Georgia" w:hAnsi="Georgia"/>
          <w:sz w:val="22"/>
          <w:szCs w:val="22"/>
        </w:rPr>
      </w:pPr>
      <w:r>
        <w:rPr>
          <w:rFonts w:ascii="Georgia" w:hAnsi="Georgia"/>
          <w:sz w:val="22"/>
          <w:szCs w:val="22"/>
        </w:rPr>
        <w:t>F</w:t>
      </w:r>
      <w:r w:rsidRPr="00C97786">
        <w:rPr>
          <w:rFonts w:ascii="Georgia" w:hAnsi="Georgia"/>
          <w:sz w:val="22"/>
          <w:szCs w:val="22"/>
        </w:rPr>
        <w:t>aculty</w:t>
      </w:r>
      <w:r>
        <w:rPr>
          <w:rFonts w:ascii="Georgia" w:hAnsi="Georgia"/>
          <w:sz w:val="22"/>
          <w:szCs w:val="22"/>
        </w:rPr>
        <w:t xml:space="preserve"> members at</w:t>
      </w:r>
      <w:r w:rsidRPr="00C97786">
        <w:rPr>
          <w:rFonts w:ascii="Georgia" w:hAnsi="Georgia"/>
          <w:sz w:val="22"/>
          <w:szCs w:val="22"/>
        </w:rPr>
        <w:t xml:space="preserve"> </w:t>
      </w:r>
      <w:r>
        <w:rPr>
          <w:rFonts w:ascii="Georgia" w:hAnsi="Georgia"/>
          <w:sz w:val="22"/>
          <w:szCs w:val="22"/>
        </w:rPr>
        <w:t>IUCN Academy of Environmental Law m</w:t>
      </w:r>
      <w:r w:rsidRPr="00C97786">
        <w:rPr>
          <w:rFonts w:ascii="Georgia" w:hAnsi="Georgia"/>
          <w:sz w:val="22"/>
          <w:szCs w:val="22"/>
        </w:rPr>
        <w:t xml:space="preserve">ember </w:t>
      </w:r>
      <w:r>
        <w:rPr>
          <w:rFonts w:ascii="Georgia" w:hAnsi="Georgia"/>
          <w:sz w:val="22"/>
          <w:szCs w:val="22"/>
        </w:rPr>
        <w:t xml:space="preserve">institutions </w:t>
      </w:r>
      <w:r w:rsidRPr="00C97786">
        <w:rPr>
          <w:rFonts w:ascii="Georgia" w:hAnsi="Georgia"/>
          <w:sz w:val="22"/>
          <w:szCs w:val="22"/>
        </w:rPr>
        <w:t>are eligible to submit papers</w:t>
      </w:r>
      <w:r>
        <w:rPr>
          <w:rFonts w:ascii="Georgia" w:hAnsi="Georgia"/>
          <w:sz w:val="22"/>
          <w:szCs w:val="22"/>
        </w:rPr>
        <w:t xml:space="preserve"> in response to this Call for Papers</w:t>
      </w:r>
      <w:r w:rsidRPr="00C97786">
        <w:rPr>
          <w:rFonts w:ascii="Georgia" w:hAnsi="Georgia"/>
          <w:sz w:val="22"/>
          <w:szCs w:val="22"/>
        </w:rPr>
        <w:t xml:space="preserve">. </w:t>
      </w:r>
      <w:r>
        <w:rPr>
          <w:rFonts w:ascii="Georgia" w:hAnsi="Georgia"/>
          <w:sz w:val="22"/>
          <w:szCs w:val="22"/>
        </w:rPr>
        <w:t xml:space="preserve"> </w:t>
      </w:r>
    </w:p>
    <w:p w:rsidR="007F6A43" w:rsidRDefault="007F6A43" w:rsidP="00F3439A">
      <w:pPr>
        <w:rPr>
          <w:rFonts w:ascii="Georgia" w:hAnsi="Georgia" w:cs="Georgia"/>
          <w:sz w:val="22"/>
          <w:szCs w:val="22"/>
        </w:rPr>
      </w:pPr>
    </w:p>
    <w:p w:rsidR="007F6A43" w:rsidRDefault="007F6A43" w:rsidP="009E0CBE">
      <w:pPr>
        <w:jc w:val="both"/>
        <w:rPr>
          <w:rFonts w:ascii="Georgia" w:hAnsi="Georgia" w:cs="Georgia"/>
          <w:sz w:val="22"/>
          <w:szCs w:val="22"/>
        </w:rPr>
      </w:pPr>
      <w:r>
        <w:rPr>
          <w:rFonts w:ascii="Georgia" w:hAnsi="Georgia" w:cs="Georgia"/>
          <w:sz w:val="22"/>
          <w:szCs w:val="22"/>
        </w:rPr>
        <w:t xml:space="preserve">To be selected, the faculty member must submit an </w:t>
      </w:r>
      <w:r>
        <w:rPr>
          <w:rFonts w:ascii="Georgia" w:hAnsi="Georgia" w:cs="Georgia"/>
          <w:b/>
          <w:sz w:val="22"/>
          <w:szCs w:val="22"/>
          <w:u w:val="single"/>
        </w:rPr>
        <w:t>unpublished</w:t>
      </w:r>
      <w:r>
        <w:rPr>
          <w:rFonts w:ascii="Georgia" w:hAnsi="Georgia" w:cs="Georgia"/>
          <w:sz w:val="22"/>
          <w:szCs w:val="22"/>
        </w:rPr>
        <w:t xml:space="preserve">, </w:t>
      </w:r>
      <w:r>
        <w:rPr>
          <w:rFonts w:ascii="Georgia" w:hAnsi="Georgia" w:cs="Georgia"/>
          <w:b/>
          <w:sz w:val="22"/>
          <w:szCs w:val="22"/>
          <w:u w:val="single"/>
        </w:rPr>
        <w:t>completed</w:t>
      </w:r>
      <w:r>
        <w:rPr>
          <w:rFonts w:ascii="Georgia" w:hAnsi="Georgia" w:cs="Georgia"/>
          <w:sz w:val="22"/>
          <w:szCs w:val="22"/>
        </w:rPr>
        <w:t xml:space="preserve"> article.  The article may be accepted for publication at the time of submission, but it should not appear in print until </w:t>
      </w:r>
      <w:r w:rsidRPr="00247028">
        <w:rPr>
          <w:rFonts w:ascii="Georgia" w:hAnsi="Georgia" w:cs="Georgia"/>
          <w:i/>
          <w:sz w:val="22"/>
          <w:szCs w:val="22"/>
        </w:rPr>
        <w:t>after</w:t>
      </w:r>
      <w:r>
        <w:rPr>
          <w:rFonts w:ascii="Georgia" w:hAnsi="Georgia" w:cs="Georgia"/>
          <w:sz w:val="22"/>
          <w:szCs w:val="22"/>
        </w:rPr>
        <w:t xml:space="preserve"> the 2011 Annual Colloquium.  Articles may be posted on SSRN.</w:t>
      </w:r>
    </w:p>
    <w:p w:rsidR="007F6A43" w:rsidRDefault="007F6A43" w:rsidP="00F3439A">
      <w:pPr>
        <w:rPr>
          <w:rFonts w:ascii="Georgia" w:hAnsi="Georgia" w:cs="Georgia"/>
          <w:sz w:val="22"/>
          <w:szCs w:val="22"/>
        </w:rPr>
      </w:pPr>
    </w:p>
    <w:p w:rsidR="007F6A43" w:rsidRDefault="007F6A43" w:rsidP="00F3439A">
      <w:pPr>
        <w:rPr>
          <w:rFonts w:ascii="Georgia" w:hAnsi="Georgia" w:cs="Georgia"/>
          <w:sz w:val="22"/>
          <w:szCs w:val="22"/>
        </w:rPr>
      </w:pPr>
      <w:r>
        <w:rPr>
          <w:rFonts w:ascii="Georgia" w:hAnsi="Georgia" w:cs="Georgia"/>
          <w:sz w:val="22"/>
          <w:szCs w:val="22"/>
        </w:rPr>
        <w:t xml:space="preserve">Articles must address the topic of the colloquium. </w:t>
      </w:r>
    </w:p>
    <w:p w:rsidR="007F6A43" w:rsidRPr="00C97786" w:rsidRDefault="007F6A43" w:rsidP="00863077">
      <w:pPr>
        <w:rPr>
          <w:rFonts w:ascii="Georgia" w:hAnsi="Georgia"/>
          <w:b/>
          <w:sz w:val="22"/>
          <w:szCs w:val="22"/>
          <w:u w:val="single"/>
        </w:rPr>
      </w:pPr>
      <w:r w:rsidRPr="00C97786">
        <w:rPr>
          <w:rFonts w:ascii="Georgia" w:hAnsi="Georgia"/>
          <w:b/>
          <w:sz w:val="22"/>
          <w:szCs w:val="22"/>
          <w:u w:val="single"/>
        </w:rPr>
        <w:br/>
        <w:t xml:space="preserve">Form and Length: </w:t>
      </w:r>
    </w:p>
    <w:p w:rsidR="007F6A43" w:rsidRDefault="007F6A43" w:rsidP="009E0CBE">
      <w:pPr>
        <w:jc w:val="both"/>
        <w:rPr>
          <w:rFonts w:ascii="Georgia" w:hAnsi="Georgia"/>
          <w:sz w:val="22"/>
          <w:szCs w:val="22"/>
        </w:rPr>
      </w:pPr>
      <w:r>
        <w:rPr>
          <w:rFonts w:ascii="Georgia" w:hAnsi="Georgia"/>
          <w:sz w:val="22"/>
          <w:szCs w:val="22"/>
        </w:rPr>
        <w:t xml:space="preserve">Except as detailed below, articles should be submitted in standard </w:t>
      </w:r>
      <w:r w:rsidRPr="0067478D">
        <w:rPr>
          <w:rFonts w:ascii="Georgia" w:hAnsi="Georgia"/>
          <w:b/>
          <w:sz w:val="22"/>
          <w:szCs w:val="22"/>
          <w:u w:val="single"/>
        </w:rPr>
        <w:t>law review submission format</w:t>
      </w:r>
      <w:r>
        <w:rPr>
          <w:rFonts w:ascii="Georgia" w:hAnsi="Georgia"/>
          <w:sz w:val="22"/>
          <w:szCs w:val="22"/>
        </w:rPr>
        <w:t xml:space="preserve">, with </w:t>
      </w:r>
      <w:r w:rsidRPr="0067478D">
        <w:rPr>
          <w:rFonts w:ascii="Georgia" w:hAnsi="Georgia"/>
          <w:b/>
          <w:sz w:val="22"/>
          <w:szCs w:val="22"/>
          <w:u w:val="single"/>
        </w:rPr>
        <w:t>footnotes</w:t>
      </w:r>
      <w:r w:rsidRPr="0067478D">
        <w:rPr>
          <w:rFonts w:ascii="Georgia" w:hAnsi="Georgia"/>
          <w:sz w:val="22"/>
          <w:szCs w:val="22"/>
        </w:rPr>
        <w:t>.</w:t>
      </w:r>
      <w:r>
        <w:rPr>
          <w:rFonts w:ascii="Georgia" w:hAnsi="Georgia"/>
          <w:sz w:val="22"/>
          <w:szCs w:val="22"/>
        </w:rPr>
        <w:t xml:space="preserve">  Authors should try to observe a 35,000-word limitation on length.</w:t>
      </w:r>
    </w:p>
    <w:p w:rsidR="007F6A43" w:rsidRDefault="007F6A43" w:rsidP="00863077">
      <w:pPr>
        <w:rPr>
          <w:rFonts w:ascii="Georgia" w:hAnsi="Georgia"/>
          <w:sz w:val="22"/>
          <w:szCs w:val="22"/>
        </w:rPr>
      </w:pPr>
    </w:p>
    <w:p w:rsidR="007F6A43" w:rsidRDefault="007F6A43" w:rsidP="00863077">
      <w:pPr>
        <w:rPr>
          <w:rFonts w:ascii="Georgia" w:hAnsi="Georgia"/>
          <w:sz w:val="22"/>
          <w:szCs w:val="22"/>
        </w:rPr>
      </w:pPr>
      <w:r>
        <w:rPr>
          <w:rFonts w:ascii="Georgia" w:hAnsi="Georgia"/>
          <w:sz w:val="22"/>
          <w:szCs w:val="22"/>
        </w:rPr>
        <w:t>SPECIAL FORMATTING REQUIREMENTS: To assist in the blind review process, please observe the following formatting requirements:</w:t>
      </w:r>
    </w:p>
    <w:p w:rsidR="007F6A43" w:rsidRDefault="007F6A43" w:rsidP="00863077">
      <w:pPr>
        <w:rPr>
          <w:rFonts w:ascii="Georgia" w:hAnsi="Georgia"/>
          <w:sz w:val="22"/>
          <w:szCs w:val="22"/>
        </w:rPr>
      </w:pPr>
    </w:p>
    <w:p w:rsidR="007F6A43" w:rsidRDefault="007F6A43" w:rsidP="0067478D">
      <w:pPr>
        <w:ind w:left="1440" w:hanging="720"/>
        <w:rPr>
          <w:rFonts w:ascii="Georgia" w:hAnsi="Georgia"/>
          <w:sz w:val="22"/>
          <w:szCs w:val="22"/>
        </w:rPr>
      </w:pPr>
      <w:r>
        <w:rPr>
          <w:rFonts w:ascii="Georgia" w:hAnsi="Georgia"/>
          <w:sz w:val="22"/>
          <w:szCs w:val="22"/>
        </w:rPr>
        <w:t>(1)</w:t>
      </w:r>
      <w:r>
        <w:rPr>
          <w:rFonts w:ascii="Georgia" w:hAnsi="Georgia"/>
          <w:sz w:val="22"/>
          <w:szCs w:val="22"/>
        </w:rPr>
        <w:tab/>
        <w:t xml:space="preserve">The author’s name and law school affiliation should appear </w:t>
      </w:r>
      <w:r>
        <w:rPr>
          <w:rFonts w:ascii="Georgia" w:hAnsi="Georgia"/>
          <w:b/>
          <w:sz w:val="22"/>
          <w:szCs w:val="22"/>
          <w:u w:val="single"/>
        </w:rPr>
        <w:t>ONLY</w:t>
      </w:r>
      <w:r>
        <w:rPr>
          <w:rFonts w:ascii="Georgia" w:hAnsi="Georgia"/>
          <w:sz w:val="22"/>
          <w:szCs w:val="22"/>
        </w:rPr>
        <w:t xml:space="preserve"> on a detachable cover sheet.  This cover sheet should include: </w:t>
      </w:r>
    </w:p>
    <w:p w:rsidR="007F6A43" w:rsidRDefault="007F6A43" w:rsidP="0067478D">
      <w:pPr>
        <w:ind w:left="1440" w:hanging="720"/>
        <w:rPr>
          <w:rFonts w:ascii="Georgia" w:hAnsi="Georgia"/>
          <w:sz w:val="22"/>
          <w:szCs w:val="22"/>
        </w:rPr>
      </w:pPr>
    </w:p>
    <w:p w:rsidR="007F6A43" w:rsidRDefault="007F6A43" w:rsidP="0067478D">
      <w:pPr>
        <w:numPr>
          <w:ilvl w:val="0"/>
          <w:numId w:val="1"/>
        </w:numPr>
        <w:rPr>
          <w:rFonts w:ascii="Georgia" w:hAnsi="Georgia"/>
          <w:sz w:val="22"/>
          <w:szCs w:val="22"/>
        </w:rPr>
      </w:pPr>
      <w:r>
        <w:rPr>
          <w:rFonts w:ascii="Georgia" w:hAnsi="Georgia"/>
          <w:sz w:val="22"/>
          <w:szCs w:val="22"/>
        </w:rPr>
        <w:t>Author’s Name</w:t>
      </w:r>
    </w:p>
    <w:p w:rsidR="007F6A43" w:rsidRDefault="007F6A43" w:rsidP="0067478D">
      <w:pPr>
        <w:numPr>
          <w:ilvl w:val="0"/>
          <w:numId w:val="1"/>
        </w:numPr>
        <w:rPr>
          <w:rFonts w:ascii="Georgia" w:hAnsi="Georgia"/>
          <w:sz w:val="22"/>
          <w:szCs w:val="22"/>
        </w:rPr>
      </w:pPr>
      <w:r>
        <w:rPr>
          <w:rFonts w:ascii="Georgia" w:hAnsi="Georgia"/>
          <w:sz w:val="22"/>
          <w:szCs w:val="22"/>
        </w:rPr>
        <w:t>Author’s Law School</w:t>
      </w:r>
    </w:p>
    <w:p w:rsidR="007F6A43" w:rsidRDefault="007F6A43" w:rsidP="0067478D">
      <w:pPr>
        <w:numPr>
          <w:ilvl w:val="0"/>
          <w:numId w:val="1"/>
        </w:numPr>
        <w:rPr>
          <w:rFonts w:ascii="Georgia" w:hAnsi="Georgia"/>
          <w:sz w:val="22"/>
          <w:szCs w:val="22"/>
        </w:rPr>
      </w:pPr>
      <w:r>
        <w:rPr>
          <w:rFonts w:ascii="Georgia" w:hAnsi="Georgia"/>
          <w:sz w:val="22"/>
          <w:szCs w:val="22"/>
        </w:rPr>
        <w:t>Author’s Phone Number</w:t>
      </w:r>
    </w:p>
    <w:p w:rsidR="007F6A43" w:rsidRDefault="007F6A43" w:rsidP="0067478D">
      <w:pPr>
        <w:numPr>
          <w:ilvl w:val="0"/>
          <w:numId w:val="1"/>
        </w:numPr>
        <w:rPr>
          <w:rFonts w:ascii="Georgia" w:hAnsi="Georgia"/>
          <w:sz w:val="22"/>
          <w:szCs w:val="22"/>
        </w:rPr>
      </w:pPr>
      <w:r>
        <w:rPr>
          <w:rFonts w:ascii="Georgia" w:hAnsi="Georgia"/>
          <w:sz w:val="22"/>
          <w:szCs w:val="22"/>
        </w:rPr>
        <w:t>Author’s E-Mail Address</w:t>
      </w:r>
    </w:p>
    <w:p w:rsidR="007F6A43" w:rsidRDefault="007F6A43" w:rsidP="0067478D">
      <w:pPr>
        <w:numPr>
          <w:ilvl w:val="0"/>
          <w:numId w:val="1"/>
        </w:numPr>
        <w:rPr>
          <w:rFonts w:ascii="Georgia" w:hAnsi="Georgia"/>
          <w:sz w:val="22"/>
          <w:szCs w:val="22"/>
        </w:rPr>
      </w:pPr>
      <w:r>
        <w:rPr>
          <w:rFonts w:ascii="Georgia" w:hAnsi="Georgia"/>
          <w:sz w:val="22"/>
          <w:szCs w:val="22"/>
        </w:rPr>
        <w:t>Title of Paper</w:t>
      </w:r>
    </w:p>
    <w:p w:rsidR="007F6A43" w:rsidRDefault="007F6A43" w:rsidP="0067478D">
      <w:pPr>
        <w:rPr>
          <w:rFonts w:ascii="Georgia" w:hAnsi="Georgia"/>
          <w:sz w:val="22"/>
          <w:szCs w:val="22"/>
        </w:rPr>
      </w:pPr>
    </w:p>
    <w:p w:rsidR="007F6A43" w:rsidRDefault="007F6A43" w:rsidP="0067478D">
      <w:pPr>
        <w:ind w:left="1440" w:hanging="720"/>
        <w:rPr>
          <w:rFonts w:ascii="Georgia" w:hAnsi="Georgia"/>
          <w:sz w:val="22"/>
          <w:szCs w:val="22"/>
        </w:rPr>
      </w:pPr>
      <w:r>
        <w:rPr>
          <w:rFonts w:ascii="Georgia" w:hAnsi="Georgia"/>
          <w:sz w:val="22"/>
          <w:szCs w:val="22"/>
        </w:rPr>
        <w:t>(2)</w:t>
      </w:r>
      <w:r>
        <w:rPr>
          <w:rFonts w:ascii="Georgia" w:hAnsi="Georgia"/>
          <w:sz w:val="22"/>
          <w:szCs w:val="22"/>
        </w:rPr>
        <w:tab/>
        <w:t>No information that could identify the author should appear anywhere in the body of the article, in the header, or in the footer.</w:t>
      </w:r>
    </w:p>
    <w:p w:rsidR="007F6A43" w:rsidRDefault="007F6A43" w:rsidP="0067478D">
      <w:pPr>
        <w:ind w:left="1440" w:hanging="720"/>
        <w:rPr>
          <w:rFonts w:ascii="Georgia" w:hAnsi="Georgia"/>
          <w:sz w:val="22"/>
          <w:szCs w:val="22"/>
        </w:rPr>
      </w:pPr>
    </w:p>
    <w:p w:rsidR="007F6A43" w:rsidRDefault="007F6A43" w:rsidP="0067478D">
      <w:pPr>
        <w:ind w:left="1440" w:hanging="720"/>
        <w:rPr>
          <w:rFonts w:ascii="Georgia" w:hAnsi="Georgia"/>
          <w:sz w:val="22"/>
          <w:szCs w:val="22"/>
        </w:rPr>
      </w:pPr>
      <w:r>
        <w:rPr>
          <w:rFonts w:ascii="Georgia" w:hAnsi="Georgia"/>
          <w:sz w:val="22"/>
          <w:szCs w:val="22"/>
        </w:rPr>
        <w:t>(3)</w:t>
      </w:r>
      <w:r>
        <w:rPr>
          <w:rFonts w:ascii="Georgia" w:hAnsi="Georgia"/>
          <w:sz w:val="22"/>
          <w:szCs w:val="22"/>
        </w:rPr>
        <w:tab/>
        <w:t>The title of the article should also appear on the first page of the article, and may appear in the header or footer of the article.</w:t>
      </w:r>
    </w:p>
    <w:p w:rsidR="007F6A43" w:rsidRDefault="007F6A43" w:rsidP="0067478D">
      <w:pPr>
        <w:ind w:left="1440" w:hanging="720"/>
        <w:rPr>
          <w:rFonts w:ascii="Georgia" w:hAnsi="Georgia"/>
          <w:sz w:val="22"/>
          <w:szCs w:val="22"/>
        </w:rPr>
      </w:pPr>
    </w:p>
    <w:p w:rsidR="007F6A43" w:rsidRPr="00C97786" w:rsidRDefault="007F6A43" w:rsidP="0067478D">
      <w:pPr>
        <w:ind w:left="1440" w:hanging="720"/>
        <w:rPr>
          <w:rFonts w:ascii="Georgia" w:hAnsi="Georgia"/>
          <w:sz w:val="22"/>
          <w:szCs w:val="22"/>
        </w:rPr>
      </w:pPr>
      <w:r>
        <w:rPr>
          <w:rFonts w:ascii="Georgia" w:hAnsi="Georgia"/>
          <w:sz w:val="22"/>
          <w:szCs w:val="22"/>
        </w:rPr>
        <w:t>(4)</w:t>
      </w:r>
      <w:r>
        <w:rPr>
          <w:rFonts w:ascii="Georgia" w:hAnsi="Georgia"/>
          <w:sz w:val="22"/>
          <w:szCs w:val="22"/>
        </w:rPr>
        <w:tab/>
        <w:t>The pages of the article should be consecutively numbered.</w:t>
      </w:r>
    </w:p>
    <w:p w:rsidR="007F6A43" w:rsidRDefault="007F6A43" w:rsidP="00863077">
      <w:pPr>
        <w:rPr>
          <w:rFonts w:ascii="Georgia" w:hAnsi="Georgia"/>
          <w:sz w:val="22"/>
          <w:szCs w:val="22"/>
        </w:rPr>
      </w:pPr>
    </w:p>
    <w:p w:rsidR="007F6A43" w:rsidRPr="00C97786" w:rsidRDefault="007F6A43" w:rsidP="00863077">
      <w:pPr>
        <w:rPr>
          <w:rFonts w:ascii="Georgia" w:hAnsi="Georgia"/>
          <w:sz w:val="22"/>
          <w:szCs w:val="22"/>
        </w:rPr>
      </w:pPr>
      <w:r w:rsidRPr="00C97786">
        <w:rPr>
          <w:rFonts w:ascii="Georgia" w:hAnsi="Georgia"/>
          <w:b/>
          <w:sz w:val="22"/>
          <w:szCs w:val="22"/>
          <w:u w:val="single"/>
        </w:rPr>
        <w:t>Registration Fee and Expenses</w:t>
      </w:r>
      <w:r w:rsidRPr="00C97786">
        <w:rPr>
          <w:rFonts w:ascii="Georgia" w:hAnsi="Georgia"/>
          <w:sz w:val="22"/>
          <w:szCs w:val="22"/>
        </w:rPr>
        <w:t>:</w:t>
      </w:r>
    </w:p>
    <w:p w:rsidR="007F6A43" w:rsidRDefault="007F6A43" w:rsidP="009E0CBE">
      <w:pPr>
        <w:jc w:val="both"/>
        <w:rPr>
          <w:rFonts w:ascii="Georgia" w:hAnsi="Georgia"/>
          <w:sz w:val="22"/>
          <w:szCs w:val="22"/>
        </w:rPr>
      </w:pPr>
      <w:r>
        <w:rPr>
          <w:rFonts w:ascii="Georgia" w:hAnsi="Georgia"/>
          <w:sz w:val="22"/>
          <w:szCs w:val="22"/>
        </w:rPr>
        <w:t xml:space="preserve">By submitting a paper in response to this </w:t>
      </w:r>
      <w:r w:rsidRPr="00C97786">
        <w:rPr>
          <w:rFonts w:ascii="Georgia" w:hAnsi="Georgia"/>
          <w:sz w:val="22"/>
          <w:szCs w:val="22"/>
        </w:rPr>
        <w:t>Call for Paper</w:t>
      </w:r>
      <w:r>
        <w:rPr>
          <w:rFonts w:ascii="Georgia" w:hAnsi="Georgia"/>
          <w:sz w:val="22"/>
          <w:szCs w:val="22"/>
        </w:rPr>
        <w:t xml:space="preserve">s, the submitter represents that: (1) the submitter plans to attend the 2011 Annual Colloquium; and </w:t>
      </w:r>
    </w:p>
    <w:p w:rsidR="007F6A43" w:rsidRPr="00C97786" w:rsidRDefault="007F6A43" w:rsidP="009E0CBE">
      <w:pPr>
        <w:jc w:val="both"/>
        <w:rPr>
          <w:rFonts w:ascii="Georgia" w:hAnsi="Georgia"/>
          <w:sz w:val="22"/>
          <w:szCs w:val="22"/>
        </w:rPr>
      </w:pPr>
      <w:r>
        <w:rPr>
          <w:rFonts w:ascii="Georgia" w:hAnsi="Georgia"/>
          <w:sz w:val="22"/>
          <w:szCs w:val="22"/>
        </w:rPr>
        <w:t>(2) the submitter understands that he or she</w:t>
      </w:r>
      <w:r w:rsidRPr="00C97786">
        <w:rPr>
          <w:rFonts w:ascii="Georgia" w:hAnsi="Georgia"/>
          <w:sz w:val="22"/>
          <w:szCs w:val="22"/>
        </w:rPr>
        <w:t xml:space="preserve"> will be responsible for paying </w:t>
      </w:r>
      <w:r>
        <w:rPr>
          <w:rFonts w:ascii="Georgia" w:hAnsi="Georgia"/>
          <w:sz w:val="22"/>
          <w:szCs w:val="22"/>
        </w:rPr>
        <w:t>his or her</w:t>
      </w:r>
      <w:r w:rsidRPr="00C97786">
        <w:rPr>
          <w:rFonts w:ascii="Georgia" w:hAnsi="Georgia"/>
          <w:sz w:val="22"/>
          <w:szCs w:val="22"/>
        </w:rPr>
        <w:t xml:space="preserve"> </w:t>
      </w:r>
      <w:r>
        <w:rPr>
          <w:rFonts w:ascii="Georgia" w:hAnsi="Georgia"/>
          <w:sz w:val="22"/>
          <w:szCs w:val="22"/>
        </w:rPr>
        <w:t xml:space="preserve">own </w:t>
      </w:r>
      <w:r w:rsidRPr="00C97786">
        <w:rPr>
          <w:rFonts w:ascii="Georgia" w:hAnsi="Georgia"/>
          <w:sz w:val="22"/>
          <w:szCs w:val="22"/>
        </w:rPr>
        <w:t>registration fee</w:t>
      </w:r>
      <w:r>
        <w:rPr>
          <w:rFonts w:ascii="Georgia" w:hAnsi="Georgia"/>
          <w:sz w:val="22"/>
          <w:szCs w:val="22"/>
        </w:rPr>
        <w:t>, lodging</w:t>
      </w:r>
      <w:r w:rsidRPr="00C97786">
        <w:rPr>
          <w:rFonts w:ascii="Georgia" w:hAnsi="Georgia"/>
          <w:sz w:val="22"/>
          <w:szCs w:val="22"/>
        </w:rPr>
        <w:t xml:space="preserve"> and travel expenses.</w:t>
      </w:r>
      <w:r>
        <w:rPr>
          <w:rFonts w:ascii="Georgia" w:hAnsi="Georgia"/>
          <w:sz w:val="22"/>
          <w:szCs w:val="22"/>
        </w:rPr>
        <w:t xml:space="preserve">  </w:t>
      </w:r>
    </w:p>
    <w:p w:rsidR="007F6A43" w:rsidRPr="00C97786" w:rsidRDefault="007F6A43" w:rsidP="00863077">
      <w:pPr>
        <w:rPr>
          <w:rFonts w:ascii="Georgia" w:hAnsi="Georgia"/>
          <w:sz w:val="22"/>
          <w:szCs w:val="22"/>
        </w:rPr>
      </w:pPr>
    </w:p>
    <w:p w:rsidR="007F6A43" w:rsidRPr="00C97786" w:rsidRDefault="007F6A43" w:rsidP="00863077">
      <w:pPr>
        <w:rPr>
          <w:rFonts w:ascii="Georgia" w:hAnsi="Georgia"/>
          <w:b/>
          <w:sz w:val="22"/>
          <w:szCs w:val="22"/>
          <w:u w:val="single"/>
        </w:rPr>
      </w:pPr>
      <w:r w:rsidRPr="00C97786">
        <w:rPr>
          <w:rFonts w:ascii="Georgia" w:hAnsi="Georgia"/>
          <w:b/>
          <w:sz w:val="22"/>
          <w:szCs w:val="22"/>
          <w:u w:val="single"/>
        </w:rPr>
        <w:t xml:space="preserve">How will papers be reviewed? </w:t>
      </w:r>
    </w:p>
    <w:p w:rsidR="007F6A43" w:rsidRDefault="007F6A43" w:rsidP="009E0CBE">
      <w:pPr>
        <w:jc w:val="both"/>
        <w:rPr>
          <w:rFonts w:ascii="Georgia" w:hAnsi="Georgia"/>
          <w:sz w:val="22"/>
          <w:szCs w:val="22"/>
        </w:rPr>
      </w:pPr>
      <w:r>
        <w:rPr>
          <w:rFonts w:ascii="Georgia" w:hAnsi="Georgia"/>
          <w:sz w:val="22"/>
          <w:szCs w:val="22"/>
        </w:rPr>
        <w:t>The Best Colloquium Paper prize will be awarded on the basis of a blind peer review process.  As papers are received, the identifying cover sheet will be removed and the paper will be assigned a number.  Reviewers will be members of the Research Committee as well as other members of the IUCN Academy of Environmental Law.  The reviewers will award the Best Colloquium Paper prize based on the following criteria:</w:t>
      </w:r>
    </w:p>
    <w:p w:rsidR="007F6A43" w:rsidRDefault="007F6A43" w:rsidP="009E0CBE">
      <w:pPr>
        <w:pStyle w:val="ColorfulList-Accent11"/>
        <w:numPr>
          <w:ilvl w:val="0"/>
          <w:numId w:val="4"/>
        </w:numPr>
        <w:tabs>
          <w:tab w:val="left" w:pos="0"/>
        </w:tabs>
        <w:spacing w:line="240" w:lineRule="auto"/>
        <w:rPr>
          <w:rFonts w:ascii="Georgia" w:hAnsi="Georgia"/>
          <w:sz w:val="22"/>
          <w:lang w:val="en-US"/>
        </w:rPr>
      </w:pPr>
      <w:r w:rsidRPr="00656A04">
        <w:rPr>
          <w:rFonts w:ascii="Georgia" w:hAnsi="Georgia"/>
          <w:sz w:val="22"/>
          <w:lang w:val="en-US"/>
        </w:rPr>
        <w:t xml:space="preserve">The paper must be well argued and referenced. </w:t>
      </w:r>
    </w:p>
    <w:p w:rsidR="007F6A43" w:rsidRDefault="007F6A43" w:rsidP="009E0CBE">
      <w:pPr>
        <w:pStyle w:val="ColorfulList-Accent11"/>
        <w:numPr>
          <w:ilvl w:val="0"/>
          <w:numId w:val="4"/>
        </w:numPr>
        <w:tabs>
          <w:tab w:val="left" w:pos="0"/>
        </w:tabs>
        <w:spacing w:line="240" w:lineRule="auto"/>
        <w:rPr>
          <w:rFonts w:ascii="Georgia" w:hAnsi="Georgia"/>
          <w:sz w:val="22"/>
          <w:lang w:val="en-US"/>
        </w:rPr>
      </w:pPr>
      <w:r w:rsidRPr="00656A04">
        <w:rPr>
          <w:rFonts w:ascii="Georgia" w:hAnsi="Georgia"/>
          <w:sz w:val="22"/>
          <w:lang w:val="en-US"/>
        </w:rPr>
        <w:t>The paper must make a contribution to the knowledge in the field, generate new theory, be original or propose innovative solutions</w:t>
      </w:r>
      <w:r>
        <w:rPr>
          <w:rFonts w:ascii="Georgia" w:hAnsi="Georgia"/>
          <w:sz w:val="22"/>
          <w:lang w:val="en-US"/>
        </w:rPr>
        <w:t>,</w:t>
      </w:r>
      <w:r w:rsidRPr="00656A04">
        <w:rPr>
          <w:rFonts w:ascii="Georgia" w:hAnsi="Georgia"/>
          <w:sz w:val="22"/>
          <w:lang w:val="en-US"/>
        </w:rPr>
        <w:t xml:space="preserve"> and </w:t>
      </w:r>
    </w:p>
    <w:p w:rsidR="007F6A43" w:rsidRDefault="007F6A43" w:rsidP="009E0CBE">
      <w:pPr>
        <w:pStyle w:val="ColorfulList-Accent11"/>
        <w:numPr>
          <w:ilvl w:val="0"/>
          <w:numId w:val="4"/>
        </w:numPr>
        <w:tabs>
          <w:tab w:val="left" w:pos="0"/>
        </w:tabs>
        <w:spacing w:line="240" w:lineRule="auto"/>
        <w:rPr>
          <w:rFonts w:ascii="Georgia" w:hAnsi="Georgia"/>
          <w:sz w:val="22"/>
          <w:lang w:val="en-US"/>
        </w:rPr>
      </w:pPr>
      <w:r>
        <w:rPr>
          <w:rFonts w:ascii="Georgia" w:hAnsi="Georgia"/>
          <w:sz w:val="22"/>
          <w:lang w:val="en-US"/>
        </w:rPr>
        <w:t>M</w:t>
      </w:r>
      <w:r w:rsidRPr="00656A04">
        <w:rPr>
          <w:rFonts w:ascii="Georgia" w:hAnsi="Georgia"/>
          <w:sz w:val="22"/>
          <w:lang w:val="en-US"/>
        </w:rPr>
        <w:t>ust not have been published or presented elsewhere (</w:t>
      </w:r>
      <w:r>
        <w:rPr>
          <w:rFonts w:ascii="Georgia" w:hAnsi="Georgia"/>
          <w:sz w:val="22"/>
          <w:lang w:val="en-US"/>
        </w:rPr>
        <w:t xml:space="preserve">the papers should also not draw </w:t>
      </w:r>
      <w:r w:rsidRPr="00656A04">
        <w:rPr>
          <w:rFonts w:ascii="Georgia" w:hAnsi="Georgia"/>
          <w:sz w:val="22"/>
          <w:lang w:val="en-US"/>
        </w:rPr>
        <w:t xml:space="preserve"> substantially from </w:t>
      </w:r>
      <w:r>
        <w:rPr>
          <w:rFonts w:ascii="Georgia" w:hAnsi="Georgia"/>
          <w:sz w:val="22"/>
          <w:lang w:val="en-US"/>
        </w:rPr>
        <w:t xml:space="preserve">the </w:t>
      </w:r>
      <w:r w:rsidRPr="00656A04">
        <w:rPr>
          <w:rFonts w:ascii="Georgia" w:hAnsi="Georgia"/>
          <w:sz w:val="22"/>
          <w:lang w:val="en-US"/>
        </w:rPr>
        <w:t>author’s previously published articles, books or presentations</w:t>
      </w:r>
      <w:r>
        <w:rPr>
          <w:rFonts w:ascii="Georgia" w:hAnsi="Georgia"/>
          <w:sz w:val="22"/>
          <w:lang w:val="en-US"/>
        </w:rPr>
        <w:t>).</w:t>
      </w:r>
    </w:p>
    <w:p w:rsidR="007F6A43" w:rsidRDefault="007F6A43" w:rsidP="009E0CBE">
      <w:pPr>
        <w:jc w:val="both"/>
        <w:rPr>
          <w:rFonts w:ascii="Georgia" w:hAnsi="Georgia"/>
          <w:sz w:val="22"/>
          <w:szCs w:val="22"/>
        </w:rPr>
      </w:pPr>
    </w:p>
    <w:p w:rsidR="007F6A43" w:rsidRDefault="007F6A43" w:rsidP="009E0CBE">
      <w:pPr>
        <w:jc w:val="both"/>
        <w:rPr>
          <w:rFonts w:ascii="Georgia" w:hAnsi="Georgia"/>
          <w:sz w:val="22"/>
          <w:szCs w:val="22"/>
        </w:rPr>
      </w:pPr>
      <w:r>
        <w:rPr>
          <w:rFonts w:ascii="Georgia" w:hAnsi="Georgia"/>
          <w:sz w:val="22"/>
          <w:szCs w:val="22"/>
        </w:rPr>
        <w:t>Reviewers will also evaluate the numbered papers for clarity, originality, rigour, significance and overall academic merit, taking the above criteria into account.  They will then select the best paper by number only.  The prize winner will be announced at the Colloquium.</w:t>
      </w:r>
    </w:p>
    <w:p w:rsidR="007F6A43" w:rsidRDefault="007F6A43" w:rsidP="0060413F">
      <w:pPr>
        <w:rPr>
          <w:rFonts w:ascii="Georgia" w:hAnsi="Georgia"/>
          <w:sz w:val="22"/>
          <w:szCs w:val="22"/>
        </w:rPr>
      </w:pPr>
    </w:p>
    <w:p w:rsidR="007F6A43" w:rsidRPr="00CA3E45" w:rsidRDefault="007F6A43" w:rsidP="0060413F">
      <w:pPr>
        <w:rPr>
          <w:rFonts w:ascii="Georgia" w:hAnsi="Georgia"/>
          <w:b/>
          <w:sz w:val="22"/>
          <w:szCs w:val="22"/>
        </w:rPr>
      </w:pPr>
      <w:r w:rsidRPr="00656A04">
        <w:rPr>
          <w:rFonts w:ascii="Georgia" w:hAnsi="Georgia"/>
          <w:b/>
          <w:sz w:val="22"/>
          <w:szCs w:val="22"/>
        </w:rPr>
        <w:t>What will the prize be?</w:t>
      </w:r>
    </w:p>
    <w:p w:rsidR="007F6A43" w:rsidRDefault="007F6A43" w:rsidP="0060413F">
      <w:pPr>
        <w:rPr>
          <w:rFonts w:ascii="Georgia" w:hAnsi="Georgia"/>
          <w:sz w:val="22"/>
          <w:szCs w:val="22"/>
        </w:rPr>
      </w:pPr>
    </w:p>
    <w:p w:rsidR="007F6A43" w:rsidRDefault="007F6A43" w:rsidP="0060413F">
      <w:pPr>
        <w:rPr>
          <w:rFonts w:ascii="Georgia" w:hAnsi="Georgia"/>
          <w:sz w:val="22"/>
          <w:szCs w:val="22"/>
        </w:rPr>
      </w:pPr>
      <w:r>
        <w:rPr>
          <w:rFonts w:ascii="Georgia" w:hAnsi="Georgia"/>
          <w:sz w:val="22"/>
          <w:szCs w:val="22"/>
        </w:rPr>
        <w:t>The prize will include the following:</w:t>
      </w:r>
    </w:p>
    <w:p w:rsidR="007F6A43" w:rsidRDefault="007F6A43" w:rsidP="0060413F">
      <w:pPr>
        <w:rPr>
          <w:rFonts w:ascii="Georgia" w:hAnsi="Georgia"/>
          <w:sz w:val="22"/>
          <w:szCs w:val="22"/>
        </w:rPr>
      </w:pPr>
    </w:p>
    <w:p w:rsidR="007F6A43" w:rsidRDefault="007F6A43">
      <w:pPr>
        <w:numPr>
          <w:ilvl w:val="1"/>
          <w:numId w:val="3"/>
        </w:numPr>
        <w:jc w:val="both"/>
      </w:pPr>
      <w:r>
        <w:t>C</w:t>
      </w:r>
      <w:r w:rsidRPr="008A60A9">
        <w:t>ommemorative certificate.</w:t>
      </w:r>
    </w:p>
    <w:p w:rsidR="007F6A43" w:rsidRDefault="007F6A43">
      <w:pPr>
        <w:numPr>
          <w:ilvl w:val="1"/>
          <w:numId w:val="3"/>
        </w:numPr>
        <w:jc w:val="both"/>
      </w:pPr>
      <w:r w:rsidRPr="008A60A9">
        <w:t xml:space="preserve">Acknowledgement on </w:t>
      </w:r>
      <w:r>
        <w:t xml:space="preserve">the IUCN </w:t>
      </w:r>
      <w:r w:rsidRPr="008A60A9">
        <w:t>Academy</w:t>
      </w:r>
      <w:r>
        <w:t xml:space="preserve"> of Environmental Law</w:t>
      </w:r>
      <w:r w:rsidRPr="008A60A9">
        <w:t xml:space="preserve"> website and its publications.</w:t>
      </w:r>
    </w:p>
    <w:p w:rsidR="007F6A43" w:rsidRDefault="007F6A43">
      <w:pPr>
        <w:numPr>
          <w:ilvl w:val="1"/>
          <w:numId w:val="3"/>
        </w:numPr>
        <w:jc w:val="both"/>
      </w:pPr>
      <w:r>
        <w:t>Notification to the prize winner’s Faculty.</w:t>
      </w:r>
    </w:p>
    <w:p w:rsidR="007F6A43" w:rsidRDefault="007F6A43">
      <w:pPr>
        <w:numPr>
          <w:ilvl w:val="1"/>
          <w:numId w:val="3"/>
        </w:numPr>
        <w:jc w:val="both"/>
      </w:pPr>
      <w:r>
        <w:t>The opportunity to speak at a plenary session at the conference (if possible).</w:t>
      </w:r>
    </w:p>
    <w:p w:rsidR="007F6A43" w:rsidRDefault="007F6A43">
      <w:pPr>
        <w:numPr>
          <w:ilvl w:val="1"/>
          <w:numId w:val="3"/>
        </w:numPr>
        <w:jc w:val="both"/>
      </w:pPr>
      <w:r>
        <w:t>Possibility of publication in the conference proceedings.</w:t>
      </w:r>
    </w:p>
    <w:p w:rsidR="007F6A43" w:rsidRPr="00C97786" w:rsidRDefault="007F6A43" w:rsidP="0060413F">
      <w:pPr>
        <w:rPr>
          <w:rFonts w:ascii="Georgia" w:hAnsi="Georgia"/>
          <w:sz w:val="22"/>
          <w:szCs w:val="22"/>
        </w:rPr>
      </w:pPr>
    </w:p>
    <w:p w:rsidR="007F6A43" w:rsidRPr="00C97786" w:rsidRDefault="007F6A43" w:rsidP="00C14FDC">
      <w:pPr>
        <w:rPr>
          <w:rFonts w:ascii="Georgia" w:hAnsi="Georgia"/>
          <w:sz w:val="22"/>
          <w:szCs w:val="22"/>
        </w:rPr>
      </w:pPr>
      <w:r>
        <w:rPr>
          <w:rFonts w:ascii="Georgia" w:hAnsi="Georgia"/>
          <w:b/>
          <w:sz w:val="22"/>
          <w:szCs w:val="22"/>
          <w:u w:val="single"/>
        </w:rPr>
        <w:t>Will the paper</w:t>
      </w:r>
      <w:r w:rsidRPr="00C97786">
        <w:rPr>
          <w:rFonts w:ascii="Georgia" w:hAnsi="Georgia"/>
          <w:b/>
          <w:sz w:val="22"/>
          <w:szCs w:val="22"/>
          <w:u w:val="single"/>
        </w:rPr>
        <w:t xml:space="preserve"> be published in</w:t>
      </w:r>
      <w:r>
        <w:rPr>
          <w:rFonts w:ascii="Georgia" w:hAnsi="Georgia"/>
          <w:b/>
          <w:sz w:val="22"/>
          <w:szCs w:val="22"/>
          <w:u w:val="single"/>
        </w:rPr>
        <w:t xml:space="preserve"> a book or </w:t>
      </w:r>
      <w:r w:rsidRPr="00C97786">
        <w:rPr>
          <w:rFonts w:ascii="Georgia" w:hAnsi="Georgia"/>
          <w:b/>
          <w:sz w:val="22"/>
          <w:szCs w:val="22"/>
          <w:u w:val="single"/>
        </w:rPr>
        <w:t xml:space="preserve"> journal?</w:t>
      </w:r>
      <w:r w:rsidRPr="00C97786">
        <w:rPr>
          <w:rFonts w:ascii="Georgia" w:hAnsi="Georgia"/>
          <w:sz w:val="22"/>
          <w:szCs w:val="22"/>
        </w:rPr>
        <w:t xml:space="preserve">  </w:t>
      </w:r>
    </w:p>
    <w:p w:rsidR="007F6A43" w:rsidRPr="00247028" w:rsidRDefault="007F6A43" w:rsidP="0067478D">
      <w:pPr>
        <w:rPr>
          <w:rFonts w:ascii="Georgia" w:hAnsi="Georgia" w:cs="Georgia"/>
          <w:sz w:val="22"/>
          <w:szCs w:val="22"/>
        </w:rPr>
      </w:pPr>
      <w:r>
        <w:rPr>
          <w:rFonts w:ascii="Georgia" w:hAnsi="Georgia" w:cs="Georgia"/>
          <w:sz w:val="22"/>
          <w:szCs w:val="22"/>
        </w:rPr>
        <w:t>If not otherwise committed, the article will be eligible for selection for publication in the collection of papers from the Colloquium.</w:t>
      </w:r>
    </w:p>
    <w:p w:rsidR="007F6A43" w:rsidRPr="00C97786" w:rsidRDefault="007F6A43" w:rsidP="0060413F">
      <w:pPr>
        <w:rPr>
          <w:rFonts w:ascii="Georgia" w:hAnsi="Georgia"/>
          <w:sz w:val="22"/>
          <w:szCs w:val="22"/>
        </w:rPr>
      </w:pPr>
    </w:p>
    <w:p w:rsidR="007F6A43" w:rsidRPr="00C97786" w:rsidRDefault="007F6A43" w:rsidP="00863077">
      <w:pPr>
        <w:rPr>
          <w:rFonts w:ascii="Georgia" w:hAnsi="Georgia"/>
          <w:sz w:val="22"/>
          <w:szCs w:val="22"/>
        </w:rPr>
      </w:pPr>
      <w:r w:rsidRPr="00C97786">
        <w:rPr>
          <w:rFonts w:ascii="Georgia" w:hAnsi="Georgia"/>
          <w:b/>
          <w:sz w:val="22"/>
          <w:szCs w:val="22"/>
          <w:u w:val="single"/>
        </w:rPr>
        <w:t>Deadline date for submission:</w:t>
      </w:r>
      <w:r w:rsidRPr="00C97786">
        <w:rPr>
          <w:rFonts w:ascii="Georgia" w:hAnsi="Georgia"/>
          <w:b/>
          <w:sz w:val="22"/>
          <w:szCs w:val="22"/>
        </w:rPr>
        <w:t xml:space="preserve"> </w:t>
      </w:r>
    </w:p>
    <w:p w:rsidR="007F6A43" w:rsidRDefault="007F6A43" w:rsidP="00863077">
      <w:pPr>
        <w:rPr>
          <w:rFonts w:ascii="Georgia" w:hAnsi="Georgia"/>
          <w:sz w:val="22"/>
          <w:szCs w:val="22"/>
        </w:rPr>
      </w:pPr>
      <w:r>
        <w:rPr>
          <w:rFonts w:ascii="Georgia" w:hAnsi="Georgia"/>
          <w:sz w:val="22"/>
          <w:szCs w:val="22"/>
        </w:rPr>
        <w:t>31 May 2011</w:t>
      </w:r>
    </w:p>
    <w:p w:rsidR="007F6A43" w:rsidRDefault="007F6A43" w:rsidP="00863077">
      <w:pPr>
        <w:rPr>
          <w:rFonts w:ascii="Georgia" w:hAnsi="Georgia"/>
          <w:sz w:val="22"/>
          <w:szCs w:val="22"/>
        </w:rPr>
      </w:pPr>
    </w:p>
    <w:p w:rsidR="007F6A43" w:rsidRPr="00C97786" w:rsidRDefault="007F6A43" w:rsidP="00863077">
      <w:pPr>
        <w:rPr>
          <w:rFonts w:ascii="Georgia" w:hAnsi="Georgia"/>
          <w:sz w:val="22"/>
          <w:szCs w:val="22"/>
        </w:rPr>
      </w:pPr>
    </w:p>
    <w:p w:rsidR="007F6A43" w:rsidRPr="00C97786" w:rsidRDefault="007F6A43" w:rsidP="00863077">
      <w:pPr>
        <w:rPr>
          <w:rFonts w:ascii="Georgia" w:hAnsi="Georgia"/>
          <w:b/>
          <w:sz w:val="22"/>
          <w:szCs w:val="22"/>
          <w:u w:val="single"/>
        </w:rPr>
      </w:pPr>
      <w:r w:rsidRPr="00C97786">
        <w:rPr>
          <w:rFonts w:ascii="Georgia" w:hAnsi="Georgia"/>
          <w:b/>
          <w:sz w:val="22"/>
          <w:szCs w:val="22"/>
          <w:u w:val="single"/>
        </w:rPr>
        <w:t>Contact for submission and inquiries:</w:t>
      </w:r>
    </w:p>
    <w:p w:rsidR="007F6A43" w:rsidRDefault="007F6A43" w:rsidP="00863077">
      <w:pPr>
        <w:rPr>
          <w:rFonts w:ascii="Georgia" w:hAnsi="Georgia"/>
          <w:sz w:val="22"/>
          <w:szCs w:val="22"/>
        </w:rPr>
      </w:pPr>
      <w:r>
        <w:rPr>
          <w:rFonts w:ascii="Georgia" w:hAnsi="Georgia"/>
          <w:sz w:val="22"/>
          <w:szCs w:val="22"/>
        </w:rPr>
        <w:t xml:space="preserve">Papers must be submitted by e-mail to: </w:t>
      </w:r>
      <w:hyperlink r:id="rId7" w:history="1">
        <w:r w:rsidRPr="00DB742C">
          <w:rPr>
            <w:rStyle w:val="Hyperlink"/>
            <w:rFonts w:ascii="Georgia" w:hAnsi="Georgia"/>
            <w:sz w:val="22"/>
            <w:szCs w:val="22"/>
          </w:rPr>
          <w:t>Carolyn.farquhar@uottawa.ca</w:t>
        </w:r>
      </w:hyperlink>
      <w:r>
        <w:rPr>
          <w:rFonts w:ascii="Georgia" w:hAnsi="Georgia"/>
          <w:sz w:val="22"/>
          <w:szCs w:val="22"/>
        </w:rPr>
        <w:t xml:space="preserve"> </w:t>
      </w:r>
    </w:p>
    <w:p w:rsidR="007F6A43" w:rsidRPr="00C73457" w:rsidRDefault="007F6A43" w:rsidP="00247028">
      <w:pPr>
        <w:rPr>
          <w:rFonts w:ascii="Georgia" w:hAnsi="Georgia"/>
          <w:b/>
          <w:sz w:val="22"/>
          <w:szCs w:val="22"/>
        </w:rPr>
      </w:pPr>
    </w:p>
    <w:p w:rsidR="007F6A43" w:rsidRDefault="007F6A43" w:rsidP="00247028">
      <w:pPr>
        <w:rPr>
          <w:rFonts w:ascii="Georgia" w:hAnsi="Georgia"/>
          <w:sz w:val="22"/>
          <w:szCs w:val="22"/>
        </w:rPr>
      </w:pPr>
    </w:p>
    <w:p w:rsidR="007F6A43" w:rsidRPr="00C97786" w:rsidRDefault="007F6A43" w:rsidP="00247028">
      <w:pPr>
        <w:rPr>
          <w:rFonts w:ascii="Georgia" w:hAnsi="Georgia"/>
          <w:sz w:val="22"/>
          <w:szCs w:val="22"/>
        </w:rPr>
      </w:pPr>
      <w:r>
        <w:rPr>
          <w:rFonts w:ascii="Georgia" w:hAnsi="Georgia"/>
          <w:sz w:val="22"/>
          <w:szCs w:val="22"/>
        </w:rPr>
        <w:t>Please direct questions to Carolyn Farquhar.</w:t>
      </w:r>
    </w:p>
    <w:p w:rsidR="007F6A43" w:rsidRPr="00C97786" w:rsidRDefault="007F6A43" w:rsidP="00F3439A">
      <w:pPr>
        <w:rPr>
          <w:rFonts w:ascii="Georgia" w:hAnsi="Georgia"/>
          <w:sz w:val="22"/>
          <w:szCs w:val="22"/>
        </w:rPr>
      </w:pPr>
    </w:p>
    <w:p w:rsidR="007F6A43" w:rsidRPr="00350BBF" w:rsidRDefault="007F6A43" w:rsidP="00F3439A">
      <w:pPr>
        <w:rPr>
          <w:rFonts w:ascii="Georgia" w:hAnsi="Georgia"/>
          <w:sz w:val="22"/>
          <w:szCs w:val="22"/>
        </w:rPr>
      </w:pPr>
      <w:r>
        <w:rPr>
          <w:rFonts w:ascii="Georgia" w:hAnsi="Georgia"/>
          <w:b/>
          <w:sz w:val="22"/>
          <w:szCs w:val="22"/>
        </w:rPr>
        <w:t>The winner will be announced at the Prizes Ceremony at the Conference Dinner the Wednesday evening.</w:t>
      </w:r>
    </w:p>
    <w:sectPr w:rsidR="007F6A43" w:rsidRPr="00350BBF" w:rsidSect="00BD3DBE">
      <w:pgSz w:w="12240" w:h="15840"/>
      <w:pgMar w:top="1080" w:right="1800" w:bottom="72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A43" w:rsidRDefault="007F6A43">
      <w:r>
        <w:separator/>
      </w:r>
    </w:p>
  </w:endnote>
  <w:endnote w:type="continuationSeparator" w:id="1">
    <w:p w:rsidR="007F6A43" w:rsidRDefault="007F6A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A43" w:rsidRDefault="007F6A43">
      <w:r>
        <w:separator/>
      </w:r>
    </w:p>
  </w:footnote>
  <w:footnote w:type="continuationSeparator" w:id="1">
    <w:p w:rsidR="007F6A43" w:rsidRDefault="007F6A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70730"/>
    <w:multiLevelType w:val="hybridMultilevel"/>
    <w:tmpl w:val="A40E5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AF5B42"/>
    <w:multiLevelType w:val="hybridMultilevel"/>
    <w:tmpl w:val="C8F05D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0B1CEA"/>
    <w:multiLevelType w:val="hybridMultilevel"/>
    <w:tmpl w:val="6BB0A02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6F3471CB"/>
    <w:multiLevelType w:val="hybridMultilevel"/>
    <w:tmpl w:val="4EB26056"/>
    <w:lvl w:ilvl="0" w:tplc="99549AA6">
      <w:start w:val="1"/>
      <w:numFmt w:val="lowerLetter"/>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defaultTabStop w:val="720"/>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439A"/>
    <w:rsid w:val="00000801"/>
    <w:rsid w:val="00000BCF"/>
    <w:rsid w:val="00000C2F"/>
    <w:rsid w:val="00000EC4"/>
    <w:rsid w:val="00001177"/>
    <w:rsid w:val="000012F2"/>
    <w:rsid w:val="000014EC"/>
    <w:rsid w:val="00001550"/>
    <w:rsid w:val="0000158A"/>
    <w:rsid w:val="00001734"/>
    <w:rsid w:val="00001FDC"/>
    <w:rsid w:val="000020B5"/>
    <w:rsid w:val="0000258F"/>
    <w:rsid w:val="000027C5"/>
    <w:rsid w:val="00002C24"/>
    <w:rsid w:val="00002F06"/>
    <w:rsid w:val="00002FE1"/>
    <w:rsid w:val="00003053"/>
    <w:rsid w:val="0000316D"/>
    <w:rsid w:val="00003267"/>
    <w:rsid w:val="000034B7"/>
    <w:rsid w:val="00003567"/>
    <w:rsid w:val="000039FF"/>
    <w:rsid w:val="00003A7D"/>
    <w:rsid w:val="00003DC0"/>
    <w:rsid w:val="00003DCA"/>
    <w:rsid w:val="0000403A"/>
    <w:rsid w:val="000044D4"/>
    <w:rsid w:val="0000450E"/>
    <w:rsid w:val="00004546"/>
    <w:rsid w:val="000046D6"/>
    <w:rsid w:val="00004730"/>
    <w:rsid w:val="00004995"/>
    <w:rsid w:val="00004D6E"/>
    <w:rsid w:val="00005039"/>
    <w:rsid w:val="000050FD"/>
    <w:rsid w:val="0000565D"/>
    <w:rsid w:val="00005776"/>
    <w:rsid w:val="00005837"/>
    <w:rsid w:val="00005AD1"/>
    <w:rsid w:val="00005C59"/>
    <w:rsid w:val="0000612C"/>
    <w:rsid w:val="00006847"/>
    <w:rsid w:val="00006BF0"/>
    <w:rsid w:val="00006F93"/>
    <w:rsid w:val="00006F97"/>
    <w:rsid w:val="00007453"/>
    <w:rsid w:val="0000746F"/>
    <w:rsid w:val="000075AC"/>
    <w:rsid w:val="00007C5C"/>
    <w:rsid w:val="00007DD6"/>
    <w:rsid w:val="00007FA7"/>
    <w:rsid w:val="0001004F"/>
    <w:rsid w:val="00010813"/>
    <w:rsid w:val="000109D9"/>
    <w:rsid w:val="00010A29"/>
    <w:rsid w:val="000115B0"/>
    <w:rsid w:val="000116BB"/>
    <w:rsid w:val="0001195C"/>
    <w:rsid w:val="0001195F"/>
    <w:rsid w:val="0001196F"/>
    <w:rsid w:val="000119A7"/>
    <w:rsid w:val="000119C8"/>
    <w:rsid w:val="000119F2"/>
    <w:rsid w:val="000120F8"/>
    <w:rsid w:val="000123A0"/>
    <w:rsid w:val="00012422"/>
    <w:rsid w:val="000129C9"/>
    <w:rsid w:val="00012F3E"/>
    <w:rsid w:val="00012F9A"/>
    <w:rsid w:val="000136EC"/>
    <w:rsid w:val="00014288"/>
    <w:rsid w:val="0001432F"/>
    <w:rsid w:val="00014334"/>
    <w:rsid w:val="0001436F"/>
    <w:rsid w:val="00014737"/>
    <w:rsid w:val="000147CB"/>
    <w:rsid w:val="00014D15"/>
    <w:rsid w:val="00014D68"/>
    <w:rsid w:val="00014D8B"/>
    <w:rsid w:val="00015019"/>
    <w:rsid w:val="000151F4"/>
    <w:rsid w:val="00015238"/>
    <w:rsid w:val="0001529D"/>
    <w:rsid w:val="00015372"/>
    <w:rsid w:val="00015C9A"/>
    <w:rsid w:val="00015D1C"/>
    <w:rsid w:val="000160D9"/>
    <w:rsid w:val="000164DE"/>
    <w:rsid w:val="000165CB"/>
    <w:rsid w:val="000167AC"/>
    <w:rsid w:val="0001687E"/>
    <w:rsid w:val="000168B2"/>
    <w:rsid w:val="00016D61"/>
    <w:rsid w:val="000171A2"/>
    <w:rsid w:val="000176EF"/>
    <w:rsid w:val="00017D3F"/>
    <w:rsid w:val="0002053C"/>
    <w:rsid w:val="00020621"/>
    <w:rsid w:val="000209C1"/>
    <w:rsid w:val="00020C81"/>
    <w:rsid w:val="00020EDF"/>
    <w:rsid w:val="00020F07"/>
    <w:rsid w:val="00021110"/>
    <w:rsid w:val="00021549"/>
    <w:rsid w:val="00021617"/>
    <w:rsid w:val="00021648"/>
    <w:rsid w:val="00021991"/>
    <w:rsid w:val="00021C0E"/>
    <w:rsid w:val="00021EE2"/>
    <w:rsid w:val="0002211C"/>
    <w:rsid w:val="000221FC"/>
    <w:rsid w:val="000223CA"/>
    <w:rsid w:val="000227CD"/>
    <w:rsid w:val="000227F2"/>
    <w:rsid w:val="00022801"/>
    <w:rsid w:val="00022A08"/>
    <w:rsid w:val="00022FF8"/>
    <w:rsid w:val="00023588"/>
    <w:rsid w:val="000235D5"/>
    <w:rsid w:val="000236CF"/>
    <w:rsid w:val="00023712"/>
    <w:rsid w:val="00023E64"/>
    <w:rsid w:val="00024826"/>
    <w:rsid w:val="00024A9D"/>
    <w:rsid w:val="00024C3E"/>
    <w:rsid w:val="00024CF0"/>
    <w:rsid w:val="00024EF3"/>
    <w:rsid w:val="000250D5"/>
    <w:rsid w:val="00025296"/>
    <w:rsid w:val="000253E2"/>
    <w:rsid w:val="00025848"/>
    <w:rsid w:val="00025A02"/>
    <w:rsid w:val="00025FA3"/>
    <w:rsid w:val="000261BB"/>
    <w:rsid w:val="00026222"/>
    <w:rsid w:val="000265B3"/>
    <w:rsid w:val="000269F4"/>
    <w:rsid w:val="00026BBA"/>
    <w:rsid w:val="00030682"/>
    <w:rsid w:val="000308EA"/>
    <w:rsid w:val="000309FC"/>
    <w:rsid w:val="00030E30"/>
    <w:rsid w:val="00031137"/>
    <w:rsid w:val="00031613"/>
    <w:rsid w:val="00031D43"/>
    <w:rsid w:val="00031D68"/>
    <w:rsid w:val="00031E9B"/>
    <w:rsid w:val="00031F0A"/>
    <w:rsid w:val="00031F22"/>
    <w:rsid w:val="000320C8"/>
    <w:rsid w:val="0003238E"/>
    <w:rsid w:val="00032788"/>
    <w:rsid w:val="000327B6"/>
    <w:rsid w:val="0003294D"/>
    <w:rsid w:val="00032AA1"/>
    <w:rsid w:val="00032DF0"/>
    <w:rsid w:val="00032E7B"/>
    <w:rsid w:val="0003301F"/>
    <w:rsid w:val="0003344B"/>
    <w:rsid w:val="00033682"/>
    <w:rsid w:val="000336CB"/>
    <w:rsid w:val="0003399F"/>
    <w:rsid w:val="00033B83"/>
    <w:rsid w:val="00033CC5"/>
    <w:rsid w:val="00034103"/>
    <w:rsid w:val="0003420A"/>
    <w:rsid w:val="0003469B"/>
    <w:rsid w:val="00034749"/>
    <w:rsid w:val="000347DE"/>
    <w:rsid w:val="00034964"/>
    <w:rsid w:val="00034B6E"/>
    <w:rsid w:val="00034C02"/>
    <w:rsid w:val="00034EBD"/>
    <w:rsid w:val="000351CC"/>
    <w:rsid w:val="000351D7"/>
    <w:rsid w:val="000352DF"/>
    <w:rsid w:val="00035B6E"/>
    <w:rsid w:val="00035EDC"/>
    <w:rsid w:val="00036D2C"/>
    <w:rsid w:val="00037178"/>
    <w:rsid w:val="00037222"/>
    <w:rsid w:val="0003733E"/>
    <w:rsid w:val="00037502"/>
    <w:rsid w:val="00037664"/>
    <w:rsid w:val="0003771A"/>
    <w:rsid w:val="0003799B"/>
    <w:rsid w:val="00037B56"/>
    <w:rsid w:val="00037E70"/>
    <w:rsid w:val="00037FC3"/>
    <w:rsid w:val="00040144"/>
    <w:rsid w:val="0004053D"/>
    <w:rsid w:val="000406F2"/>
    <w:rsid w:val="00040A03"/>
    <w:rsid w:val="00040A42"/>
    <w:rsid w:val="00040E44"/>
    <w:rsid w:val="000412CE"/>
    <w:rsid w:val="0004143D"/>
    <w:rsid w:val="000415C4"/>
    <w:rsid w:val="00042180"/>
    <w:rsid w:val="0004255F"/>
    <w:rsid w:val="000425B7"/>
    <w:rsid w:val="000428E6"/>
    <w:rsid w:val="00042B5E"/>
    <w:rsid w:val="00042BC8"/>
    <w:rsid w:val="00043215"/>
    <w:rsid w:val="00043352"/>
    <w:rsid w:val="0004368C"/>
    <w:rsid w:val="00043947"/>
    <w:rsid w:val="00043A34"/>
    <w:rsid w:val="00043C73"/>
    <w:rsid w:val="000448D9"/>
    <w:rsid w:val="0004492B"/>
    <w:rsid w:val="00044D42"/>
    <w:rsid w:val="00045070"/>
    <w:rsid w:val="00045404"/>
    <w:rsid w:val="00045698"/>
    <w:rsid w:val="000457AC"/>
    <w:rsid w:val="00045B67"/>
    <w:rsid w:val="00045BE7"/>
    <w:rsid w:val="00045CAA"/>
    <w:rsid w:val="00045FA3"/>
    <w:rsid w:val="00046716"/>
    <w:rsid w:val="00046C87"/>
    <w:rsid w:val="00046CB4"/>
    <w:rsid w:val="00046DC6"/>
    <w:rsid w:val="000471D2"/>
    <w:rsid w:val="000472C1"/>
    <w:rsid w:val="0004752E"/>
    <w:rsid w:val="000478CA"/>
    <w:rsid w:val="00047C8B"/>
    <w:rsid w:val="00047DDA"/>
    <w:rsid w:val="00047F48"/>
    <w:rsid w:val="000503A9"/>
    <w:rsid w:val="0005044D"/>
    <w:rsid w:val="00050C28"/>
    <w:rsid w:val="00050F45"/>
    <w:rsid w:val="0005101A"/>
    <w:rsid w:val="000511DF"/>
    <w:rsid w:val="0005169D"/>
    <w:rsid w:val="000526A4"/>
    <w:rsid w:val="000526F0"/>
    <w:rsid w:val="00052AB3"/>
    <w:rsid w:val="00053187"/>
    <w:rsid w:val="000534C9"/>
    <w:rsid w:val="00053C72"/>
    <w:rsid w:val="00053E49"/>
    <w:rsid w:val="00053F45"/>
    <w:rsid w:val="00053FC2"/>
    <w:rsid w:val="00054386"/>
    <w:rsid w:val="00054BD7"/>
    <w:rsid w:val="00054E86"/>
    <w:rsid w:val="000551FB"/>
    <w:rsid w:val="000552DD"/>
    <w:rsid w:val="000553A2"/>
    <w:rsid w:val="00055557"/>
    <w:rsid w:val="00055764"/>
    <w:rsid w:val="000559FA"/>
    <w:rsid w:val="00055BD6"/>
    <w:rsid w:val="00055C6B"/>
    <w:rsid w:val="00055D3E"/>
    <w:rsid w:val="000560CF"/>
    <w:rsid w:val="000561ED"/>
    <w:rsid w:val="000562A5"/>
    <w:rsid w:val="000563E7"/>
    <w:rsid w:val="0005652C"/>
    <w:rsid w:val="00056C45"/>
    <w:rsid w:val="00056EBA"/>
    <w:rsid w:val="00056FD3"/>
    <w:rsid w:val="000573F6"/>
    <w:rsid w:val="000576D9"/>
    <w:rsid w:val="00057D8F"/>
    <w:rsid w:val="00057F1E"/>
    <w:rsid w:val="00060458"/>
    <w:rsid w:val="00060817"/>
    <w:rsid w:val="000613FD"/>
    <w:rsid w:val="00061828"/>
    <w:rsid w:val="00061BE5"/>
    <w:rsid w:val="00061C59"/>
    <w:rsid w:val="00061E35"/>
    <w:rsid w:val="00061E54"/>
    <w:rsid w:val="000620AD"/>
    <w:rsid w:val="000620C7"/>
    <w:rsid w:val="0006236E"/>
    <w:rsid w:val="00062373"/>
    <w:rsid w:val="000623D8"/>
    <w:rsid w:val="000625BE"/>
    <w:rsid w:val="00062673"/>
    <w:rsid w:val="000626DB"/>
    <w:rsid w:val="00062810"/>
    <w:rsid w:val="00062A6F"/>
    <w:rsid w:val="00062A8D"/>
    <w:rsid w:val="0006356C"/>
    <w:rsid w:val="000635A0"/>
    <w:rsid w:val="00063741"/>
    <w:rsid w:val="0006395A"/>
    <w:rsid w:val="00063B71"/>
    <w:rsid w:val="00063F09"/>
    <w:rsid w:val="0006408F"/>
    <w:rsid w:val="0006409D"/>
    <w:rsid w:val="000644D3"/>
    <w:rsid w:val="00064A49"/>
    <w:rsid w:val="00065091"/>
    <w:rsid w:val="00065143"/>
    <w:rsid w:val="00065797"/>
    <w:rsid w:val="00065813"/>
    <w:rsid w:val="0006595F"/>
    <w:rsid w:val="00065B2B"/>
    <w:rsid w:val="00065ECD"/>
    <w:rsid w:val="00065FC6"/>
    <w:rsid w:val="0006633D"/>
    <w:rsid w:val="00066817"/>
    <w:rsid w:val="00066D0C"/>
    <w:rsid w:val="00066E32"/>
    <w:rsid w:val="0007005F"/>
    <w:rsid w:val="00070441"/>
    <w:rsid w:val="00070736"/>
    <w:rsid w:val="00070AF1"/>
    <w:rsid w:val="00070B67"/>
    <w:rsid w:val="00070BCD"/>
    <w:rsid w:val="00071371"/>
    <w:rsid w:val="0007186F"/>
    <w:rsid w:val="00071B18"/>
    <w:rsid w:val="00071BB7"/>
    <w:rsid w:val="00072D0E"/>
    <w:rsid w:val="00072E79"/>
    <w:rsid w:val="00073420"/>
    <w:rsid w:val="0007357A"/>
    <w:rsid w:val="00073597"/>
    <w:rsid w:val="00073D1E"/>
    <w:rsid w:val="00073E0B"/>
    <w:rsid w:val="0007415B"/>
    <w:rsid w:val="000741A0"/>
    <w:rsid w:val="00074BA3"/>
    <w:rsid w:val="00074BBE"/>
    <w:rsid w:val="00075102"/>
    <w:rsid w:val="0007522F"/>
    <w:rsid w:val="0007545D"/>
    <w:rsid w:val="000757E1"/>
    <w:rsid w:val="00075E71"/>
    <w:rsid w:val="0007612F"/>
    <w:rsid w:val="00076194"/>
    <w:rsid w:val="000765DF"/>
    <w:rsid w:val="00076A1C"/>
    <w:rsid w:val="00076DA9"/>
    <w:rsid w:val="00077160"/>
    <w:rsid w:val="000772A2"/>
    <w:rsid w:val="00077773"/>
    <w:rsid w:val="000777E5"/>
    <w:rsid w:val="0007795F"/>
    <w:rsid w:val="00077A88"/>
    <w:rsid w:val="00077ABD"/>
    <w:rsid w:val="00077B8C"/>
    <w:rsid w:val="0008022A"/>
    <w:rsid w:val="00080326"/>
    <w:rsid w:val="00080617"/>
    <w:rsid w:val="00080E3B"/>
    <w:rsid w:val="00080F31"/>
    <w:rsid w:val="000810A2"/>
    <w:rsid w:val="0008114C"/>
    <w:rsid w:val="000813CC"/>
    <w:rsid w:val="0008181D"/>
    <w:rsid w:val="00081E50"/>
    <w:rsid w:val="000820B6"/>
    <w:rsid w:val="00082828"/>
    <w:rsid w:val="00082870"/>
    <w:rsid w:val="00082C57"/>
    <w:rsid w:val="00083057"/>
    <w:rsid w:val="0008333A"/>
    <w:rsid w:val="00083755"/>
    <w:rsid w:val="00084035"/>
    <w:rsid w:val="00084322"/>
    <w:rsid w:val="00084392"/>
    <w:rsid w:val="00084C05"/>
    <w:rsid w:val="00084C99"/>
    <w:rsid w:val="00084F1D"/>
    <w:rsid w:val="000851FD"/>
    <w:rsid w:val="000855E8"/>
    <w:rsid w:val="00085820"/>
    <w:rsid w:val="00085EE1"/>
    <w:rsid w:val="0008606B"/>
    <w:rsid w:val="0008624A"/>
    <w:rsid w:val="0008638F"/>
    <w:rsid w:val="00086968"/>
    <w:rsid w:val="00087675"/>
    <w:rsid w:val="00087846"/>
    <w:rsid w:val="000904B0"/>
    <w:rsid w:val="0009076C"/>
    <w:rsid w:val="000907AB"/>
    <w:rsid w:val="00090B5A"/>
    <w:rsid w:val="00090D15"/>
    <w:rsid w:val="00090EF7"/>
    <w:rsid w:val="00091213"/>
    <w:rsid w:val="00091B47"/>
    <w:rsid w:val="00091C39"/>
    <w:rsid w:val="000921B0"/>
    <w:rsid w:val="0009220A"/>
    <w:rsid w:val="000927DF"/>
    <w:rsid w:val="00092BB1"/>
    <w:rsid w:val="00092C55"/>
    <w:rsid w:val="00092CA5"/>
    <w:rsid w:val="00092CC3"/>
    <w:rsid w:val="00092FF2"/>
    <w:rsid w:val="00093247"/>
    <w:rsid w:val="0009335E"/>
    <w:rsid w:val="0009354F"/>
    <w:rsid w:val="00093569"/>
    <w:rsid w:val="00093A89"/>
    <w:rsid w:val="00094599"/>
    <w:rsid w:val="000947D2"/>
    <w:rsid w:val="000949A6"/>
    <w:rsid w:val="00094C71"/>
    <w:rsid w:val="00094DF2"/>
    <w:rsid w:val="00094ECA"/>
    <w:rsid w:val="0009531E"/>
    <w:rsid w:val="000953E7"/>
    <w:rsid w:val="000955B5"/>
    <w:rsid w:val="000955F0"/>
    <w:rsid w:val="000958C4"/>
    <w:rsid w:val="00095A09"/>
    <w:rsid w:val="00095A88"/>
    <w:rsid w:val="0009631F"/>
    <w:rsid w:val="0009646D"/>
    <w:rsid w:val="0009674C"/>
    <w:rsid w:val="0009697A"/>
    <w:rsid w:val="00096D15"/>
    <w:rsid w:val="00096E31"/>
    <w:rsid w:val="00096FD0"/>
    <w:rsid w:val="00097752"/>
    <w:rsid w:val="0009777B"/>
    <w:rsid w:val="0009796F"/>
    <w:rsid w:val="000979F1"/>
    <w:rsid w:val="00097A9C"/>
    <w:rsid w:val="000A047B"/>
    <w:rsid w:val="000A04BE"/>
    <w:rsid w:val="000A09D5"/>
    <w:rsid w:val="000A115C"/>
    <w:rsid w:val="000A11D5"/>
    <w:rsid w:val="000A1249"/>
    <w:rsid w:val="000A12ED"/>
    <w:rsid w:val="000A14DC"/>
    <w:rsid w:val="000A1B14"/>
    <w:rsid w:val="000A1C94"/>
    <w:rsid w:val="000A2135"/>
    <w:rsid w:val="000A21B7"/>
    <w:rsid w:val="000A25DE"/>
    <w:rsid w:val="000A2656"/>
    <w:rsid w:val="000A2845"/>
    <w:rsid w:val="000A28AC"/>
    <w:rsid w:val="000A2A04"/>
    <w:rsid w:val="000A3041"/>
    <w:rsid w:val="000A3095"/>
    <w:rsid w:val="000A3B60"/>
    <w:rsid w:val="000A3C9F"/>
    <w:rsid w:val="000A41E3"/>
    <w:rsid w:val="000A4288"/>
    <w:rsid w:val="000A4505"/>
    <w:rsid w:val="000A4688"/>
    <w:rsid w:val="000A5110"/>
    <w:rsid w:val="000A51C5"/>
    <w:rsid w:val="000A58EF"/>
    <w:rsid w:val="000A596A"/>
    <w:rsid w:val="000A5F7E"/>
    <w:rsid w:val="000A60DF"/>
    <w:rsid w:val="000A6492"/>
    <w:rsid w:val="000A64FE"/>
    <w:rsid w:val="000A6828"/>
    <w:rsid w:val="000A6953"/>
    <w:rsid w:val="000A7148"/>
    <w:rsid w:val="000A714C"/>
    <w:rsid w:val="000A744C"/>
    <w:rsid w:val="000A75F4"/>
    <w:rsid w:val="000A789A"/>
    <w:rsid w:val="000A7AC7"/>
    <w:rsid w:val="000A7B91"/>
    <w:rsid w:val="000A7ED4"/>
    <w:rsid w:val="000B0150"/>
    <w:rsid w:val="000B0301"/>
    <w:rsid w:val="000B069B"/>
    <w:rsid w:val="000B0784"/>
    <w:rsid w:val="000B07C6"/>
    <w:rsid w:val="000B0B73"/>
    <w:rsid w:val="000B0D35"/>
    <w:rsid w:val="000B0E8B"/>
    <w:rsid w:val="000B13F9"/>
    <w:rsid w:val="000B19BF"/>
    <w:rsid w:val="000B1B0E"/>
    <w:rsid w:val="000B1B34"/>
    <w:rsid w:val="000B1DE1"/>
    <w:rsid w:val="000B22B5"/>
    <w:rsid w:val="000B23C9"/>
    <w:rsid w:val="000B2970"/>
    <w:rsid w:val="000B314C"/>
    <w:rsid w:val="000B32D9"/>
    <w:rsid w:val="000B354D"/>
    <w:rsid w:val="000B37E7"/>
    <w:rsid w:val="000B3AB7"/>
    <w:rsid w:val="000B3B14"/>
    <w:rsid w:val="000B4065"/>
    <w:rsid w:val="000B4268"/>
    <w:rsid w:val="000B42B2"/>
    <w:rsid w:val="000B478C"/>
    <w:rsid w:val="000B498B"/>
    <w:rsid w:val="000B4CBD"/>
    <w:rsid w:val="000B558C"/>
    <w:rsid w:val="000B564D"/>
    <w:rsid w:val="000B56C1"/>
    <w:rsid w:val="000B571B"/>
    <w:rsid w:val="000B5B7A"/>
    <w:rsid w:val="000B5CFB"/>
    <w:rsid w:val="000B5F73"/>
    <w:rsid w:val="000B60C8"/>
    <w:rsid w:val="000B6B97"/>
    <w:rsid w:val="000B6CFC"/>
    <w:rsid w:val="000B6D7A"/>
    <w:rsid w:val="000B7805"/>
    <w:rsid w:val="000B7F50"/>
    <w:rsid w:val="000B7F6A"/>
    <w:rsid w:val="000C0037"/>
    <w:rsid w:val="000C04BB"/>
    <w:rsid w:val="000C0522"/>
    <w:rsid w:val="000C096C"/>
    <w:rsid w:val="000C0D7A"/>
    <w:rsid w:val="000C12DB"/>
    <w:rsid w:val="000C15A2"/>
    <w:rsid w:val="000C1A2A"/>
    <w:rsid w:val="000C1A8C"/>
    <w:rsid w:val="000C1ACC"/>
    <w:rsid w:val="000C1CA7"/>
    <w:rsid w:val="000C1E44"/>
    <w:rsid w:val="000C208D"/>
    <w:rsid w:val="000C2213"/>
    <w:rsid w:val="000C2281"/>
    <w:rsid w:val="000C2A8A"/>
    <w:rsid w:val="000C2E26"/>
    <w:rsid w:val="000C2F2A"/>
    <w:rsid w:val="000C30D8"/>
    <w:rsid w:val="000C3232"/>
    <w:rsid w:val="000C3602"/>
    <w:rsid w:val="000C396D"/>
    <w:rsid w:val="000C3DDA"/>
    <w:rsid w:val="000C4255"/>
    <w:rsid w:val="000C4AE2"/>
    <w:rsid w:val="000C4E25"/>
    <w:rsid w:val="000C5112"/>
    <w:rsid w:val="000C52B1"/>
    <w:rsid w:val="000C56A5"/>
    <w:rsid w:val="000C591B"/>
    <w:rsid w:val="000C5948"/>
    <w:rsid w:val="000C59C1"/>
    <w:rsid w:val="000C5A36"/>
    <w:rsid w:val="000C5BA0"/>
    <w:rsid w:val="000C5CE8"/>
    <w:rsid w:val="000C5EB2"/>
    <w:rsid w:val="000C60B1"/>
    <w:rsid w:val="000C6266"/>
    <w:rsid w:val="000C62D6"/>
    <w:rsid w:val="000C6A65"/>
    <w:rsid w:val="000C6BBB"/>
    <w:rsid w:val="000C6F68"/>
    <w:rsid w:val="000C6FB8"/>
    <w:rsid w:val="000C6FF0"/>
    <w:rsid w:val="000C716F"/>
    <w:rsid w:val="000C72F4"/>
    <w:rsid w:val="000C7626"/>
    <w:rsid w:val="000C766D"/>
    <w:rsid w:val="000C7C7B"/>
    <w:rsid w:val="000D00EB"/>
    <w:rsid w:val="000D03F8"/>
    <w:rsid w:val="000D0790"/>
    <w:rsid w:val="000D08ED"/>
    <w:rsid w:val="000D09EC"/>
    <w:rsid w:val="000D0BE5"/>
    <w:rsid w:val="000D0BEA"/>
    <w:rsid w:val="000D107A"/>
    <w:rsid w:val="000D107D"/>
    <w:rsid w:val="000D1101"/>
    <w:rsid w:val="000D1229"/>
    <w:rsid w:val="000D1854"/>
    <w:rsid w:val="000D1AFE"/>
    <w:rsid w:val="000D1B1E"/>
    <w:rsid w:val="000D1BE5"/>
    <w:rsid w:val="000D1C98"/>
    <w:rsid w:val="000D1E60"/>
    <w:rsid w:val="000D1E6E"/>
    <w:rsid w:val="000D23EA"/>
    <w:rsid w:val="000D2E7C"/>
    <w:rsid w:val="000D3007"/>
    <w:rsid w:val="000D305C"/>
    <w:rsid w:val="000D3089"/>
    <w:rsid w:val="000D3575"/>
    <w:rsid w:val="000D36C0"/>
    <w:rsid w:val="000D3A55"/>
    <w:rsid w:val="000D3CF0"/>
    <w:rsid w:val="000D4777"/>
    <w:rsid w:val="000D47ED"/>
    <w:rsid w:val="000D4A6B"/>
    <w:rsid w:val="000D4F3C"/>
    <w:rsid w:val="000D50B6"/>
    <w:rsid w:val="000D5DC9"/>
    <w:rsid w:val="000D6111"/>
    <w:rsid w:val="000D616D"/>
    <w:rsid w:val="000D6216"/>
    <w:rsid w:val="000D6939"/>
    <w:rsid w:val="000D6B93"/>
    <w:rsid w:val="000D6EEF"/>
    <w:rsid w:val="000D6FA1"/>
    <w:rsid w:val="000D7041"/>
    <w:rsid w:val="000D737B"/>
    <w:rsid w:val="000D7564"/>
    <w:rsid w:val="000D76A6"/>
    <w:rsid w:val="000D7763"/>
    <w:rsid w:val="000D7A66"/>
    <w:rsid w:val="000D7C91"/>
    <w:rsid w:val="000E003F"/>
    <w:rsid w:val="000E01B3"/>
    <w:rsid w:val="000E032B"/>
    <w:rsid w:val="000E0593"/>
    <w:rsid w:val="000E08DD"/>
    <w:rsid w:val="000E0ADD"/>
    <w:rsid w:val="000E0CCE"/>
    <w:rsid w:val="000E0DB1"/>
    <w:rsid w:val="000E0F2F"/>
    <w:rsid w:val="000E1141"/>
    <w:rsid w:val="000E123D"/>
    <w:rsid w:val="000E1443"/>
    <w:rsid w:val="000E15AC"/>
    <w:rsid w:val="000E1612"/>
    <w:rsid w:val="000E1799"/>
    <w:rsid w:val="000E1A7E"/>
    <w:rsid w:val="000E1EC6"/>
    <w:rsid w:val="000E1EEE"/>
    <w:rsid w:val="000E208B"/>
    <w:rsid w:val="000E2A7F"/>
    <w:rsid w:val="000E30BD"/>
    <w:rsid w:val="000E344E"/>
    <w:rsid w:val="000E3795"/>
    <w:rsid w:val="000E39B4"/>
    <w:rsid w:val="000E4038"/>
    <w:rsid w:val="000E40F1"/>
    <w:rsid w:val="000E428A"/>
    <w:rsid w:val="000E4766"/>
    <w:rsid w:val="000E4864"/>
    <w:rsid w:val="000E4950"/>
    <w:rsid w:val="000E4CBE"/>
    <w:rsid w:val="000E4D69"/>
    <w:rsid w:val="000E4E46"/>
    <w:rsid w:val="000E5239"/>
    <w:rsid w:val="000E558D"/>
    <w:rsid w:val="000E5692"/>
    <w:rsid w:val="000E5908"/>
    <w:rsid w:val="000E5AFE"/>
    <w:rsid w:val="000E5BBA"/>
    <w:rsid w:val="000E5BF9"/>
    <w:rsid w:val="000E5C80"/>
    <w:rsid w:val="000E6089"/>
    <w:rsid w:val="000E6415"/>
    <w:rsid w:val="000E69C2"/>
    <w:rsid w:val="000E6D70"/>
    <w:rsid w:val="000E6EC1"/>
    <w:rsid w:val="000E7254"/>
    <w:rsid w:val="000E76A1"/>
    <w:rsid w:val="000E7887"/>
    <w:rsid w:val="000E799A"/>
    <w:rsid w:val="000E7B86"/>
    <w:rsid w:val="000E7E39"/>
    <w:rsid w:val="000E7EBF"/>
    <w:rsid w:val="000F0008"/>
    <w:rsid w:val="000F034C"/>
    <w:rsid w:val="000F0424"/>
    <w:rsid w:val="000F0634"/>
    <w:rsid w:val="000F09D2"/>
    <w:rsid w:val="000F0EE7"/>
    <w:rsid w:val="000F0F2C"/>
    <w:rsid w:val="000F104B"/>
    <w:rsid w:val="000F10DD"/>
    <w:rsid w:val="000F1294"/>
    <w:rsid w:val="000F1393"/>
    <w:rsid w:val="000F2062"/>
    <w:rsid w:val="000F2279"/>
    <w:rsid w:val="000F25B6"/>
    <w:rsid w:val="000F2D03"/>
    <w:rsid w:val="000F2F53"/>
    <w:rsid w:val="000F2F96"/>
    <w:rsid w:val="000F2FF0"/>
    <w:rsid w:val="000F3313"/>
    <w:rsid w:val="000F3382"/>
    <w:rsid w:val="000F3650"/>
    <w:rsid w:val="000F3DBB"/>
    <w:rsid w:val="000F3F7E"/>
    <w:rsid w:val="000F403E"/>
    <w:rsid w:val="000F4CA6"/>
    <w:rsid w:val="000F4FC5"/>
    <w:rsid w:val="000F51CF"/>
    <w:rsid w:val="000F52AF"/>
    <w:rsid w:val="000F5311"/>
    <w:rsid w:val="000F53CF"/>
    <w:rsid w:val="000F585F"/>
    <w:rsid w:val="000F6621"/>
    <w:rsid w:val="000F67B4"/>
    <w:rsid w:val="000F6839"/>
    <w:rsid w:val="000F6A8C"/>
    <w:rsid w:val="000F6BBA"/>
    <w:rsid w:val="000F6DF1"/>
    <w:rsid w:val="000F7054"/>
    <w:rsid w:val="000F7067"/>
    <w:rsid w:val="000F7322"/>
    <w:rsid w:val="000F73E8"/>
    <w:rsid w:val="000F74F8"/>
    <w:rsid w:val="000F7B76"/>
    <w:rsid w:val="00100422"/>
    <w:rsid w:val="001004EE"/>
    <w:rsid w:val="00100505"/>
    <w:rsid w:val="0010082B"/>
    <w:rsid w:val="00100DC0"/>
    <w:rsid w:val="00100F3E"/>
    <w:rsid w:val="001011ED"/>
    <w:rsid w:val="00101684"/>
    <w:rsid w:val="0010168C"/>
    <w:rsid w:val="001016D5"/>
    <w:rsid w:val="00101CC2"/>
    <w:rsid w:val="00101E2F"/>
    <w:rsid w:val="001021FB"/>
    <w:rsid w:val="00102448"/>
    <w:rsid w:val="00102FED"/>
    <w:rsid w:val="00103B01"/>
    <w:rsid w:val="001040A5"/>
    <w:rsid w:val="001040F8"/>
    <w:rsid w:val="00104132"/>
    <w:rsid w:val="00104323"/>
    <w:rsid w:val="001044DA"/>
    <w:rsid w:val="001049FF"/>
    <w:rsid w:val="00104F1C"/>
    <w:rsid w:val="00105464"/>
    <w:rsid w:val="001059CD"/>
    <w:rsid w:val="00105CF1"/>
    <w:rsid w:val="00105D11"/>
    <w:rsid w:val="00106087"/>
    <w:rsid w:val="0010649E"/>
    <w:rsid w:val="0010679E"/>
    <w:rsid w:val="0010689F"/>
    <w:rsid w:val="00106EB3"/>
    <w:rsid w:val="0010705B"/>
    <w:rsid w:val="00107225"/>
    <w:rsid w:val="001075F6"/>
    <w:rsid w:val="00107637"/>
    <w:rsid w:val="0010788F"/>
    <w:rsid w:val="00107951"/>
    <w:rsid w:val="00107C43"/>
    <w:rsid w:val="00107E98"/>
    <w:rsid w:val="00107EA3"/>
    <w:rsid w:val="00107EF6"/>
    <w:rsid w:val="001107AD"/>
    <w:rsid w:val="001107C8"/>
    <w:rsid w:val="001108E8"/>
    <w:rsid w:val="00110945"/>
    <w:rsid w:val="00110C80"/>
    <w:rsid w:val="00110CCA"/>
    <w:rsid w:val="001114B8"/>
    <w:rsid w:val="0011177E"/>
    <w:rsid w:val="001117E6"/>
    <w:rsid w:val="00111804"/>
    <w:rsid w:val="00111928"/>
    <w:rsid w:val="00111B32"/>
    <w:rsid w:val="00111B6C"/>
    <w:rsid w:val="00111D60"/>
    <w:rsid w:val="00111F5C"/>
    <w:rsid w:val="00112140"/>
    <w:rsid w:val="0011232B"/>
    <w:rsid w:val="001125A3"/>
    <w:rsid w:val="001125C0"/>
    <w:rsid w:val="00112920"/>
    <w:rsid w:val="00112BD1"/>
    <w:rsid w:val="00112BDE"/>
    <w:rsid w:val="00112CF8"/>
    <w:rsid w:val="00112D78"/>
    <w:rsid w:val="00112E07"/>
    <w:rsid w:val="00112EC1"/>
    <w:rsid w:val="001133CF"/>
    <w:rsid w:val="00114132"/>
    <w:rsid w:val="001143DB"/>
    <w:rsid w:val="00114504"/>
    <w:rsid w:val="0011461C"/>
    <w:rsid w:val="001147FB"/>
    <w:rsid w:val="001149E3"/>
    <w:rsid w:val="00114BA7"/>
    <w:rsid w:val="00114D2F"/>
    <w:rsid w:val="00115146"/>
    <w:rsid w:val="001158FB"/>
    <w:rsid w:val="00115AC3"/>
    <w:rsid w:val="00115AE2"/>
    <w:rsid w:val="00115F9C"/>
    <w:rsid w:val="00116022"/>
    <w:rsid w:val="00116B0D"/>
    <w:rsid w:val="00116D27"/>
    <w:rsid w:val="00116EF5"/>
    <w:rsid w:val="00116FA1"/>
    <w:rsid w:val="00116FB3"/>
    <w:rsid w:val="001173AE"/>
    <w:rsid w:val="00117C7C"/>
    <w:rsid w:val="00117D3C"/>
    <w:rsid w:val="00117DCF"/>
    <w:rsid w:val="00117E00"/>
    <w:rsid w:val="00117EF5"/>
    <w:rsid w:val="001207C9"/>
    <w:rsid w:val="00120882"/>
    <w:rsid w:val="00120AA2"/>
    <w:rsid w:val="00121439"/>
    <w:rsid w:val="001216BE"/>
    <w:rsid w:val="0012187A"/>
    <w:rsid w:val="00121989"/>
    <w:rsid w:val="001219B5"/>
    <w:rsid w:val="00121A10"/>
    <w:rsid w:val="00121E2C"/>
    <w:rsid w:val="001221E8"/>
    <w:rsid w:val="00122C10"/>
    <w:rsid w:val="00122C97"/>
    <w:rsid w:val="00122FBB"/>
    <w:rsid w:val="00123C9F"/>
    <w:rsid w:val="00123F36"/>
    <w:rsid w:val="001241D2"/>
    <w:rsid w:val="0012489F"/>
    <w:rsid w:val="00124AA3"/>
    <w:rsid w:val="001250F3"/>
    <w:rsid w:val="0012539F"/>
    <w:rsid w:val="00125490"/>
    <w:rsid w:val="0012573E"/>
    <w:rsid w:val="00125D23"/>
    <w:rsid w:val="00125FFD"/>
    <w:rsid w:val="00126355"/>
    <w:rsid w:val="001268AB"/>
    <w:rsid w:val="00126998"/>
    <w:rsid w:val="00126DFB"/>
    <w:rsid w:val="00127545"/>
    <w:rsid w:val="00127571"/>
    <w:rsid w:val="0012764A"/>
    <w:rsid w:val="00127723"/>
    <w:rsid w:val="00127B4F"/>
    <w:rsid w:val="00127BB5"/>
    <w:rsid w:val="00127C55"/>
    <w:rsid w:val="001308B4"/>
    <w:rsid w:val="0013092E"/>
    <w:rsid w:val="00130B4A"/>
    <w:rsid w:val="00131710"/>
    <w:rsid w:val="00131864"/>
    <w:rsid w:val="00131868"/>
    <w:rsid w:val="0013187C"/>
    <w:rsid w:val="00131901"/>
    <w:rsid w:val="0013196B"/>
    <w:rsid w:val="00131D89"/>
    <w:rsid w:val="00131F75"/>
    <w:rsid w:val="00132041"/>
    <w:rsid w:val="001320EB"/>
    <w:rsid w:val="001323A7"/>
    <w:rsid w:val="001324BA"/>
    <w:rsid w:val="001325A1"/>
    <w:rsid w:val="001325CF"/>
    <w:rsid w:val="00132707"/>
    <w:rsid w:val="00132811"/>
    <w:rsid w:val="001329FF"/>
    <w:rsid w:val="00132AF0"/>
    <w:rsid w:val="00132D0C"/>
    <w:rsid w:val="00132E6B"/>
    <w:rsid w:val="00132EFF"/>
    <w:rsid w:val="0013348F"/>
    <w:rsid w:val="001336F6"/>
    <w:rsid w:val="0013385F"/>
    <w:rsid w:val="00133AAF"/>
    <w:rsid w:val="00133B8F"/>
    <w:rsid w:val="00133FF2"/>
    <w:rsid w:val="00134076"/>
    <w:rsid w:val="001346EE"/>
    <w:rsid w:val="00134BA9"/>
    <w:rsid w:val="001350DF"/>
    <w:rsid w:val="0013518D"/>
    <w:rsid w:val="0013599C"/>
    <w:rsid w:val="00135B4C"/>
    <w:rsid w:val="00135B9C"/>
    <w:rsid w:val="00136262"/>
    <w:rsid w:val="0013633A"/>
    <w:rsid w:val="0013671D"/>
    <w:rsid w:val="001367D2"/>
    <w:rsid w:val="00136813"/>
    <w:rsid w:val="001369B3"/>
    <w:rsid w:val="00136B72"/>
    <w:rsid w:val="00136D9C"/>
    <w:rsid w:val="0013729C"/>
    <w:rsid w:val="001373B4"/>
    <w:rsid w:val="001376BC"/>
    <w:rsid w:val="001376D2"/>
    <w:rsid w:val="00137895"/>
    <w:rsid w:val="001379E0"/>
    <w:rsid w:val="00137F20"/>
    <w:rsid w:val="00140065"/>
    <w:rsid w:val="0014040D"/>
    <w:rsid w:val="001404C3"/>
    <w:rsid w:val="001408AC"/>
    <w:rsid w:val="00140A6C"/>
    <w:rsid w:val="00140CDB"/>
    <w:rsid w:val="001411AC"/>
    <w:rsid w:val="00141700"/>
    <w:rsid w:val="00141B50"/>
    <w:rsid w:val="00141C79"/>
    <w:rsid w:val="00141D3D"/>
    <w:rsid w:val="001426AD"/>
    <w:rsid w:val="001427BA"/>
    <w:rsid w:val="00142DA0"/>
    <w:rsid w:val="00143468"/>
    <w:rsid w:val="001436A5"/>
    <w:rsid w:val="0014385B"/>
    <w:rsid w:val="001438FA"/>
    <w:rsid w:val="0014435A"/>
    <w:rsid w:val="0014439B"/>
    <w:rsid w:val="00144440"/>
    <w:rsid w:val="001447F7"/>
    <w:rsid w:val="00145001"/>
    <w:rsid w:val="00145640"/>
    <w:rsid w:val="001456ED"/>
    <w:rsid w:val="0014589C"/>
    <w:rsid w:val="00145DE5"/>
    <w:rsid w:val="00146414"/>
    <w:rsid w:val="001469CD"/>
    <w:rsid w:val="00146CEB"/>
    <w:rsid w:val="00147159"/>
    <w:rsid w:val="001478C0"/>
    <w:rsid w:val="00147B26"/>
    <w:rsid w:val="00147F6D"/>
    <w:rsid w:val="00147FB2"/>
    <w:rsid w:val="00147FF4"/>
    <w:rsid w:val="00150042"/>
    <w:rsid w:val="001501FC"/>
    <w:rsid w:val="001502B0"/>
    <w:rsid w:val="001509B6"/>
    <w:rsid w:val="00150C26"/>
    <w:rsid w:val="00150FCB"/>
    <w:rsid w:val="001512F3"/>
    <w:rsid w:val="00151335"/>
    <w:rsid w:val="0015165C"/>
    <w:rsid w:val="00151997"/>
    <w:rsid w:val="001519B5"/>
    <w:rsid w:val="001519EB"/>
    <w:rsid w:val="00151B1B"/>
    <w:rsid w:val="001523C2"/>
    <w:rsid w:val="001524C9"/>
    <w:rsid w:val="001525F3"/>
    <w:rsid w:val="0015267E"/>
    <w:rsid w:val="00152809"/>
    <w:rsid w:val="0015280B"/>
    <w:rsid w:val="00152B2A"/>
    <w:rsid w:val="00152C2F"/>
    <w:rsid w:val="00152DFE"/>
    <w:rsid w:val="00152E71"/>
    <w:rsid w:val="00153019"/>
    <w:rsid w:val="00153483"/>
    <w:rsid w:val="001534B3"/>
    <w:rsid w:val="00153651"/>
    <w:rsid w:val="00153894"/>
    <w:rsid w:val="00153A0C"/>
    <w:rsid w:val="00153BFE"/>
    <w:rsid w:val="001540B7"/>
    <w:rsid w:val="00154390"/>
    <w:rsid w:val="001543FF"/>
    <w:rsid w:val="00154A6D"/>
    <w:rsid w:val="00155174"/>
    <w:rsid w:val="001551F1"/>
    <w:rsid w:val="0015526B"/>
    <w:rsid w:val="00155299"/>
    <w:rsid w:val="001560C6"/>
    <w:rsid w:val="001566FA"/>
    <w:rsid w:val="00156726"/>
    <w:rsid w:val="00156A9D"/>
    <w:rsid w:val="00156BAC"/>
    <w:rsid w:val="00156E48"/>
    <w:rsid w:val="00156F68"/>
    <w:rsid w:val="0015745D"/>
    <w:rsid w:val="00157520"/>
    <w:rsid w:val="00157886"/>
    <w:rsid w:val="00160849"/>
    <w:rsid w:val="00160A6A"/>
    <w:rsid w:val="00160AD2"/>
    <w:rsid w:val="00161287"/>
    <w:rsid w:val="0016132B"/>
    <w:rsid w:val="001613B7"/>
    <w:rsid w:val="001613D0"/>
    <w:rsid w:val="001618A4"/>
    <w:rsid w:val="0016191D"/>
    <w:rsid w:val="00161921"/>
    <w:rsid w:val="00161B71"/>
    <w:rsid w:val="00161D1F"/>
    <w:rsid w:val="001621EA"/>
    <w:rsid w:val="001625F2"/>
    <w:rsid w:val="00162B84"/>
    <w:rsid w:val="00162C8C"/>
    <w:rsid w:val="00162E22"/>
    <w:rsid w:val="00162E5B"/>
    <w:rsid w:val="00162EBE"/>
    <w:rsid w:val="00162ECF"/>
    <w:rsid w:val="00162FC5"/>
    <w:rsid w:val="00162FE9"/>
    <w:rsid w:val="00163249"/>
    <w:rsid w:val="00164160"/>
    <w:rsid w:val="001641AE"/>
    <w:rsid w:val="00164C9B"/>
    <w:rsid w:val="001650A8"/>
    <w:rsid w:val="001650BC"/>
    <w:rsid w:val="00165471"/>
    <w:rsid w:val="0016585B"/>
    <w:rsid w:val="001658E4"/>
    <w:rsid w:val="00165FA3"/>
    <w:rsid w:val="001661A9"/>
    <w:rsid w:val="001661F7"/>
    <w:rsid w:val="001662FD"/>
    <w:rsid w:val="00166355"/>
    <w:rsid w:val="001663DB"/>
    <w:rsid w:val="0016678B"/>
    <w:rsid w:val="00166C5A"/>
    <w:rsid w:val="00166ED1"/>
    <w:rsid w:val="0016725F"/>
    <w:rsid w:val="001675B6"/>
    <w:rsid w:val="00167655"/>
    <w:rsid w:val="00167B6A"/>
    <w:rsid w:val="00167CA1"/>
    <w:rsid w:val="00167FE3"/>
    <w:rsid w:val="001700A4"/>
    <w:rsid w:val="00170189"/>
    <w:rsid w:val="001702D4"/>
    <w:rsid w:val="0017068F"/>
    <w:rsid w:val="001709B8"/>
    <w:rsid w:val="00170C54"/>
    <w:rsid w:val="00170CCD"/>
    <w:rsid w:val="00170F85"/>
    <w:rsid w:val="001710A1"/>
    <w:rsid w:val="0017129F"/>
    <w:rsid w:val="00171509"/>
    <w:rsid w:val="00171B3B"/>
    <w:rsid w:val="00171C09"/>
    <w:rsid w:val="00171CED"/>
    <w:rsid w:val="00171D12"/>
    <w:rsid w:val="001723AF"/>
    <w:rsid w:val="00172547"/>
    <w:rsid w:val="001726C6"/>
    <w:rsid w:val="00172808"/>
    <w:rsid w:val="00172B6D"/>
    <w:rsid w:val="00172B9B"/>
    <w:rsid w:val="00172E32"/>
    <w:rsid w:val="00172F27"/>
    <w:rsid w:val="00172F34"/>
    <w:rsid w:val="00172FA5"/>
    <w:rsid w:val="001731FB"/>
    <w:rsid w:val="001736CD"/>
    <w:rsid w:val="001739D4"/>
    <w:rsid w:val="00173AF3"/>
    <w:rsid w:val="00173EB6"/>
    <w:rsid w:val="001740EE"/>
    <w:rsid w:val="0017412F"/>
    <w:rsid w:val="001748B4"/>
    <w:rsid w:val="00174CEB"/>
    <w:rsid w:val="00174D08"/>
    <w:rsid w:val="00174D90"/>
    <w:rsid w:val="00174DD1"/>
    <w:rsid w:val="0017510D"/>
    <w:rsid w:val="00175268"/>
    <w:rsid w:val="001752FC"/>
    <w:rsid w:val="0017587E"/>
    <w:rsid w:val="001759AB"/>
    <w:rsid w:val="00175CFF"/>
    <w:rsid w:val="001761AB"/>
    <w:rsid w:val="00176262"/>
    <w:rsid w:val="001762C9"/>
    <w:rsid w:val="001762EE"/>
    <w:rsid w:val="00176816"/>
    <w:rsid w:val="001768DB"/>
    <w:rsid w:val="001769AE"/>
    <w:rsid w:val="001769DF"/>
    <w:rsid w:val="00176D06"/>
    <w:rsid w:val="00176D68"/>
    <w:rsid w:val="00176DB8"/>
    <w:rsid w:val="001770BB"/>
    <w:rsid w:val="00177CD6"/>
    <w:rsid w:val="00177CDA"/>
    <w:rsid w:val="00177E87"/>
    <w:rsid w:val="00177F1F"/>
    <w:rsid w:val="0018036E"/>
    <w:rsid w:val="00180957"/>
    <w:rsid w:val="00180B38"/>
    <w:rsid w:val="00180F86"/>
    <w:rsid w:val="00180FAC"/>
    <w:rsid w:val="0018102B"/>
    <w:rsid w:val="001815B3"/>
    <w:rsid w:val="001815D4"/>
    <w:rsid w:val="001815D6"/>
    <w:rsid w:val="00181C0E"/>
    <w:rsid w:val="00181DDB"/>
    <w:rsid w:val="001825EC"/>
    <w:rsid w:val="00182ADE"/>
    <w:rsid w:val="00182F65"/>
    <w:rsid w:val="001833DF"/>
    <w:rsid w:val="00183807"/>
    <w:rsid w:val="00183A02"/>
    <w:rsid w:val="00183FDD"/>
    <w:rsid w:val="00183FE8"/>
    <w:rsid w:val="00183FEF"/>
    <w:rsid w:val="00184409"/>
    <w:rsid w:val="001844B5"/>
    <w:rsid w:val="00184E7D"/>
    <w:rsid w:val="001850A2"/>
    <w:rsid w:val="001852BC"/>
    <w:rsid w:val="00185353"/>
    <w:rsid w:val="001853E0"/>
    <w:rsid w:val="0018581C"/>
    <w:rsid w:val="00185BB2"/>
    <w:rsid w:val="00185DD9"/>
    <w:rsid w:val="00185E63"/>
    <w:rsid w:val="00186158"/>
    <w:rsid w:val="00186519"/>
    <w:rsid w:val="00186632"/>
    <w:rsid w:val="001866E8"/>
    <w:rsid w:val="001869BA"/>
    <w:rsid w:val="00186FB4"/>
    <w:rsid w:val="00187299"/>
    <w:rsid w:val="00187DA6"/>
    <w:rsid w:val="00187F8C"/>
    <w:rsid w:val="00187FCB"/>
    <w:rsid w:val="001902AB"/>
    <w:rsid w:val="0019056A"/>
    <w:rsid w:val="0019093B"/>
    <w:rsid w:val="00190A73"/>
    <w:rsid w:val="00190B36"/>
    <w:rsid w:val="00190E0E"/>
    <w:rsid w:val="00191070"/>
    <w:rsid w:val="00191090"/>
    <w:rsid w:val="001910BC"/>
    <w:rsid w:val="001910DC"/>
    <w:rsid w:val="001911BE"/>
    <w:rsid w:val="001913C2"/>
    <w:rsid w:val="0019146A"/>
    <w:rsid w:val="001915DD"/>
    <w:rsid w:val="0019170C"/>
    <w:rsid w:val="001917A6"/>
    <w:rsid w:val="001918D3"/>
    <w:rsid w:val="00191AC3"/>
    <w:rsid w:val="00191B06"/>
    <w:rsid w:val="00191DA6"/>
    <w:rsid w:val="0019243A"/>
    <w:rsid w:val="00192442"/>
    <w:rsid w:val="001924C5"/>
    <w:rsid w:val="00192808"/>
    <w:rsid w:val="00192DE9"/>
    <w:rsid w:val="00193079"/>
    <w:rsid w:val="00193311"/>
    <w:rsid w:val="00193322"/>
    <w:rsid w:val="001935FD"/>
    <w:rsid w:val="00193930"/>
    <w:rsid w:val="00193AFB"/>
    <w:rsid w:val="00193CBD"/>
    <w:rsid w:val="00193DEE"/>
    <w:rsid w:val="00193E64"/>
    <w:rsid w:val="001940D7"/>
    <w:rsid w:val="001948A9"/>
    <w:rsid w:val="00194948"/>
    <w:rsid w:val="001954F9"/>
    <w:rsid w:val="0019569C"/>
    <w:rsid w:val="001956BD"/>
    <w:rsid w:val="00195762"/>
    <w:rsid w:val="00195A3A"/>
    <w:rsid w:val="00195BAD"/>
    <w:rsid w:val="001962A4"/>
    <w:rsid w:val="00196750"/>
    <w:rsid w:val="00196FB2"/>
    <w:rsid w:val="00197447"/>
    <w:rsid w:val="0019752D"/>
    <w:rsid w:val="0019767A"/>
    <w:rsid w:val="00197BE3"/>
    <w:rsid w:val="00197DB9"/>
    <w:rsid w:val="00197F7F"/>
    <w:rsid w:val="001A00CA"/>
    <w:rsid w:val="001A02DE"/>
    <w:rsid w:val="001A04E8"/>
    <w:rsid w:val="001A07C6"/>
    <w:rsid w:val="001A10E1"/>
    <w:rsid w:val="001A122D"/>
    <w:rsid w:val="001A16C5"/>
    <w:rsid w:val="001A182A"/>
    <w:rsid w:val="001A1A8E"/>
    <w:rsid w:val="001A1E67"/>
    <w:rsid w:val="001A1FC5"/>
    <w:rsid w:val="001A20CF"/>
    <w:rsid w:val="001A20F2"/>
    <w:rsid w:val="001A2257"/>
    <w:rsid w:val="001A265F"/>
    <w:rsid w:val="001A2EF4"/>
    <w:rsid w:val="001A32E1"/>
    <w:rsid w:val="001A3431"/>
    <w:rsid w:val="001A343B"/>
    <w:rsid w:val="001A3538"/>
    <w:rsid w:val="001A36B1"/>
    <w:rsid w:val="001A3A0B"/>
    <w:rsid w:val="001A3B4F"/>
    <w:rsid w:val="001A3E20"/>
    <w:rsid w:val="001A3EB5"/>
    <w:rsid w:val="001A3F7D"/>
    <w:rsid w:val="001A4591"/>
    <w:rsid w:val="001A4898"/>
    <w:rsid w:val="001A49CA"/>
    <w:rsid w:val="001A4BB4"/>
    <w:rsid w:val="001A4BB8"/>
    <w:rsid w:val="001A4DDD"/>
    <w:rsid w:val="001A50D2"/>
    <w:rsid w:val="001A5172"/>
    <w:rsid w:val="001A51AC"/>
    <w:rsid w:val="001A525E"/>
    <w:rsid w:val="001A55CD"/>
    <w:rsid w:val="001A5A33"/>
    <w:rsid w:val="001A631F"/>
    <w:rsid w:val="001A672A"/>
    <w:rsid w:val="001A6C0C"/>
    <w:rsid w:val="001A72A7"/>
    <w:rsid w:val="001A7ADB"/>
    <w:rsid w:val="001A7CCB"/>
    <w:rsid w:val="001B000D"/>
    <w:rsid w:val="001B00C1"/>
    <w:rsid w:val="001B028E"/>
    <w:rsid w:val="001B04C4"/>
    <w:rsid w:val="001B0807"/>
    <w:rsid w:val="001B0951"/>
    <w:rsid w:val="001B0AC8"/>
    <w:rsid w:val="001B0E62"/>
    <w:rsid w:val="001B1023"/>
    <w:rsid w:val="001B11FC"/>
    <w:rsid w:val="001B12A0"/>
    <w:rsid w:val="001B1357"/>
    <w:rsid w:val="001B1539"/>
    <w:rsid w:val="001B1D01"/>
    <w:rsid w:val="001B2B0D"/>
    <w:rsid w:val="001B32AE"/>
    <w:rsid w:val="001B32BD"/>
    <w:rsid w:val="001B34EC"/>
    <w:rsid w:val="001B36AB"/>
    <w:rsid w:val="001B3827"/>
    <w:rsid w:val="001B389C"/>
    <w:rsid w:val="001B3AD6"/>
    <w:rsid w:val="001B3C1D"/>
    <w:rsid w:val="001B4049"/>
    <w:rsid w:val="001B41D4"/>
    <w:rsid w:val="001B455D"/>
    <w:rsid w:val="001B45D6"/>
    <w:rsid w:val="001B468E"/>
    <w:rsid w:val="001B50D1"/>
    <w:rsid w:val="001B52DF"/>
    <w:rsid w:val="001B55FD"/>
    <w:rsid w:val="001B5999"/>
    <w:rsid w:val="001B59F2"/>
    <w:rsid w:val="001B5D7D"/>
    <w:rsid w:val="001B609D"/>
    <w:rsid w:val="001B6DA6"/>
    <w:rsid w:val="001B6F85"/>
    <w:rsid w:val="001B71A7"/>
    <w:rsid w:val="001B7368"/>
    <w:rsid w:val="001B73FE"/>
    <w:rsid w:val="001B7657"/>
    <w:rsid w:val="001B7A27"/>
    <w:rsid w:val="001B7AE4"/>
    <w:rsid w:val="001B7D17"/>
    <w:rsid w:val="001B7D49"/>
    <w:rsid w:val="001C03D0"/>
    <w:rsid w:val="001C0465"/>
    <w:rsid w:val="001C08D1"/>
    <w:rsid w:val="001C1276"/>
    <w:rsid w:val="001C129E"/>
    <w:rsid w:val="001C136D"/>
    <w:rsid w:val="001C13D4"/>
    <w:rsid w:val="001C15CF"/>
    <w:rsid w:val="001C172F"/>
    <w:rsid w:val="001C1A8F"/>
    <w:rsid w:val="001C1C7C"/>
    <w:rsid w:val="001C1C9D"/>
    <w:rsid w:val="001C1DC1"/>
    <w:rsid w:val="001C1DE5"/>
    <w:rsid w:val="001C1E85"/>
    <w:rsid w:val="001C24DB"/>
    <w:rsid w:val="001C2709"/>
    <w:rsid w:val="001C2B67"/>
    <w:rsid w:val="001C3605"/>
    <w:rsid w:val="001C3ECE"/>
    <w:rsid w:val="001C3FC5"/>
    <w:rsid w:val="001C40BF"/>
    <w:rsid w:val="001C410D"/>
    <w:rsid w:val="001C411A"/>
    <w:rsid w:val="001C444D"/>
    <w:rsid w:val="001C4559"/>
    <w:rsid w:val="001C45CB"/>
    <w:rsid w:val="001C47DA"/>
    <w:rsid w:val="001C4953"/>
    <w:rsid w:val="001C4A0F"/>
    <w:rsid w:val="001C4D25"/>
    <w:rsid w:val="001C4E2F"/>
    <w:rsid w:val="001C513A"/>
    <w:rsid w:val="001C57D9"/>
    <w:rsid w:val="001C5B9E"/>
    <w:rsid w:val="001C5DA0"/>
    <w:rsid w:val="001C5FC0"/>
    <w:rsid w:val="001C602D"/>
    <w:rsid w:val="001C61DA"/>
    <w:rsid w:val="001C6476"/>
    <w:rsid w:val="001C67E7"/>
    <w:rsid w:val="001C68A2"/>
    <w:rsid w:val="001C6D31"/>
    <w:rsid w:val="001C72AA"/>
    <w:rsid w:val="001C7355"/>
    <w:rsid w:val="001C75A6"/>
    <w:rsid w:val="001C75F8"/>
    <w:rsid w:val="001C7937"/>
    <w:rsid w:val="001C7973"/>
    <w:rsid w:val="001D083D"/>
    <w:rsid w:val="001D086E"/>
    <w:rsid w:val="001D0BD3"/>
    <w:rsid w:val="001D0C98"/>
    <w:rsid w:val="001D0EA6"/>
    <w:rsid w:val="001D0FAD"/>
    <w:rsid w:val="001D118A"/>
    <w:rsid w:val="001D12FC"/>
    <w:rsid w:val="001D13AD"/>
    <w:rsid w:val="001D17EC"/>
    <w:rsid w:val="001D2145"/>
    <w:rsid w:val="001D223B"/>
    <w:rsid w:val="001D22D1"/>
    <w:rsid w:val="001D2380"/>
    <w:rsid w:val="001D2460"/>
    <w:rsid w:val="001D2637"/>
    <w:rsid w:val="001D2907"/>
    <w:rsid w:val="001D2E20"/>
    <w:rsid w:val="001D3067"/>
    <w:rsid w:val="001D3834"/>
    <w:rsid w:val="001D3C46"/>
    <w:rsid w:val="001D3CDA"/>
    <w:rsid w:val="001D3E38"/>
    <w:rsid w:val="001D4402"/>
    <w:rsid w:val="001D44A3"/>
    <w:rsid w:val="001D47A8"/>
    <w:rsid w:val="001D48C5"/>
    <w:rsid w:val="001D4AA0"/>
    <w:rsid w:val="001D510B"/>
    <w:rsid w:val="001D52AF"/>
    <w:rsid w:val="001D540A"/>
    <w:rsid w:val="001D56CC"/>
    <w:rsid w:val="001D5E8D"/>
    <w:rsid w:val="001D5E91"/>
    <w:rsid w:val="001D5F7C"/>
    <w:rsid w:val="001D5FBF"/>
    <w:rsid w:val="001D62D0"/>
    <w:rsid w:val="001D64B1"/>
    <w:rsid w:val="001D64D9"/>
    <w:rsid w:val="001D6736"/>
    <w:rsid w:val="001D6790"/>
    <w:rsid w:val="001D6911"/>
    <w:rsid w:val="001D6E7F"/>
    <w:rsid w:val="001D7426"/>
    <w:rsid w:val="001D790A"/>
    <w:rsid w:val="001D7D2F"/>
    <w:rsid w:val="001E0081"/>
    <w:rsid w:val="001E01A3"/>
    <w:rsid w:val="001E0266"/>
    <w:rsid w:val="001E0702"/>
    <w:rsid w:val="001E0703"/>
    <w:rsid w:val="001E0918"/>
    <w:rsid w:val="001E13DF"/>
    <w:rsid w:val="001E1546"/>
    <w:rsid w:val="001E20A4"/>
    <w:rsid w:val="001E263D"/>
    <w:rsid w:val="001E2753"/>
    <w:rsid w:val="001E293E"/>
    <w:rsid w:val="001E29BB"/>
    <w:rsid w:val="001E2C90"/>
    <w:rsid w:val="001E2F8C"/>
    <w:rsid w:val="001E306F"/>
    <w:rsid w:val="001E343A"/>
    <w:rsid w:val="001E37EC"/>
    <w:rsid w:val="001E3801"/>
    <w:rsid w:val="001E3820"/>
    <w:rsid w:val="001E3962"/>
    <w:rsid w:val="001E3AEF"/>
    <w:rsid w:val="001E3D34"/>
    <w:rsid w:val="001E410A"/>
    <w:rsid w:val="001E4A26"/>
    <w:rsid w:val="001E4F05"/>
    <w:rsid w:val="001E5007"/>
    <w:rsid w:val="001E5013"/>
    <w:rsid w:val="001E5028"/>
    <w:rsid w:val="001E5CB3"/>
    <w:rsid w:val="001E5E28"/>
    <w:rsid w:val="001E63D2"/>
    <w:rsid w:val="001E67A9"/>
    <w:rsid w:val="001E6892"/>
    <w:rsid w:val="001E69CA"/>
    <w:rsid w:val="001E6A6C"/>
    <w:rsid w:val="001E6ED9"/>
    <w:rsid w:val="001E75A7"/>
    <w:rsid w:val="001E7878"/>
    <w:rsid w:val="001E78DD"/>
    <w:rsid w:val="001E78EA"/>
    <w:rsid w:val="001E79AC"/>
    <w:rsid w:val="001E7AD3"/>
    <w:rsid w:val="001E7B5E"/>
    <w:rsid w:val="001E7D30"/>
    <w:rsid w:val="001F006E"/>
    <w:rsid w:val="001F030D"/>
    <w:rsid w:val="001F06FD"/>
    <w:rsid w:val="001F0729"/>
    <w:rsid w:val="001F07D5"/>
    <w:rsid w:val="001F0876"/>
    <w:rsid w:val="001F09D4"/>
    <w:rsid w:val="001F0A42"/>
    <w:rsid w:val="001F0B13"/>
    <w:rsid w:val="001F100F"/>
    <w:rsid w:val="001F1110"/>
    <w:rsid w:val="001F115E"/>
    <w:rsid w:val="001F1393"/>
    <w:rsid w:val="001F14FE"/>
    <w:rsid w:val="001F15D1"/>
    <w:rsid w:val="001F1DFF"/>
    <w:rsid w:val="001F200E"/>
    <w:rsid w:val="001F2A2C"/>
    <w:rsid w:val="001F2C79"/>
    <w:rsid w:val="001F2E70"/>
    <w:rsid w:val="001F37D4"/>
    <w:rsid w:val="001F384D"/>
    <w:rsid w:val="001F39CA"/>
    <w:rsid w:val="001F3AAD"/>
    <w:rsid w:val="001F3CF9"/>
    <w:rsid w:val="001F3EF1"/>
    <w:rsid w:val="001F3F9A"/>
    <w:rsid w:val="001F3FEC"/>
    <w:rsid w:val="001F4048"/>
    <w:rsid w:val="001F4162"/>
    <w:rsid w:val="001F421B"/>
    <w:rsid w:val="001F44E0"/>
    <w:rsid w:val="001F4545"/>
    <w:rsid w:val="001F45C5"/>
    <w:rsid w:val="001F481F"/>
    <w:rsid w:val="001F4E99"/>
    <w:rsid w:val="001F4F1D"/>
    <w:rsid w:val="001F5067"/>
    <w:rsid w:val="001F543D"/>
    <w:rsid w:val="001F54E0"/>
    <w:rsid w:val="001F5C26"/>
    <w:rsid w:val="001F5D4D"/>
    <w:rsid w:val="001F5E17"/>
    <w:rsid w:val="001F603A"/>
    <w:rsid w:val="001F60B6"/>
    <w:rsid w:val="001F60DC"/>
    <w:rsid w:val="001F615A"/>
    <w:rsid w:val="001F61F7"/>
    <w:rsid w:val="001F6440"/>
    <w:rsid w:val="001F64C0"/>
    <w:rsid w:val="001F675D"/>
    <w:rsid w:val="001F6A15"/>
    <w:rsid w:val="001F6A55"/>
    <w:rsid w:val="001F6B57"/>
    <w:rsid w:val="001F6D42"/>
    <w:rsid w:val="001F6DFC"/>
    <w:rsid w:val="001F7073"/>
    <w:rsid w:val="001F78DA"/>
    <w:rsid w:val="00200219"/>
    <w:rsid w:val="00200231"/>
    <w:rsid w:val="00200264"/>
    <w:rsid w:val="002003F0"/>
    <w:rsid w:val="00200ADC"/>
    <w:rsid w:val="0020124E"/>
    <w:rsid w:val="00201394"/>
    <w:rsid w:val="002017CC"/>
    <w:rsid w:val="00201A6B"/>
    <w:rsid w:val="00201E1B"/>
    <w:rsid w:val="002021DE"/>
    <w:rsid w:val="002029C4"/>
    <w:rsid w:val="00202D08"/>
    <w:rsid w:val="00203107"/>
    <w:rsid w:val="0020393B"/>
    <w:rsid w:val="0020394B"/>
    <w:rsid w:val="00203AFE"/>
    <w:rsid w:val="00203E00"/>
    <w:rsid w:val="002041A1"/>
    <w:rsid w:val="00204811"/>
    <w:rsid w:val="00204E66"/>
    <w:rsid w:val="00205032"/>
    <w:rsid w:val="002050C2"/>
    <w:rsid w:val="002050D3"/>
    <w:rsid w:val="00205415"/>
    <w:rsid w:val="0020548E"/>
    <w:rsid w:val="002058B8"/>
    <w:rsid w:val="0020593B"/>
    <w:rsid w:val="00206430"/>
    <w:rsid w:val="002065BD"/>
    <w:rsid w:val="002066E7"/>
    <w:rsid w:val="00206A43"/>
    <w:rsid w:val="00206CCE"/>
    <w:rsid w:val="00206F78"/>
    <w:rsid w:val="0020756B"/>
    <w:rsid w:val="002077CC"/>
    <w:rsid w:val="00207800"/>
    <w:rsid w:val="00207960"/>
    <w:rsid w:val="002079C4"/>
    <w:rsid w:val="002079CD"/>
    <w:rsid w:val="00207B74"/>
    <w:rsid w:val="00207E8E"/>
    <w:rsid w:val="00210184"/>
    <w:rsid w:val="002103FC"/>
    <w:rsid w:val="00210FBE"/>
    <w:rsid w:val="002115E5"/>
    <w:rsid w:val="00211A71"/>
    <w:rsid w:val="00211B7C"/>
    <w:rsid w:val="00211F13"/>
    <w:rsid w:val="00212AE6"/>
    <w:rsid w:val="00212B59"/>
    <w:rsid w:val="00213331"/>
    <w:rsid w:val="00213AFD"/>
    <w:rsid w:val="00213B44"/>
    <w:rsid w:val="00213B55"/>
    <w:rsid w:val="00213C39"/>
    <w:rsid w:val="0021429B"/>
    <w:rsid w:val="00214545"/>
    <w:rsid w:val="0021473D"/>
    <w:rsid w:val="00215147"/>
    <w:rsid w:val="002155F4"/>
    <w:rsid w:val="00215B42"/>
    <w:rsid w:val="00215BF4"/>
    <w:rsid w:val="00215C3D"/>
    <w:rsid w:val="00215F39"/>
    <w:rsid w:val="0021648B"/>
    <w:rsid w:val="00216726"/>
    <w:rsid w:val="002168C3"/>
    <w:rsid w:val="00216A7F"/>
    <w:rsid w:val="00216D71"/>
    <w:rsid w:val="00216E8A"/>
    <w:rsid w:val="002174B5"/>
    <w:rsid w:val="002175DF"/>
    <w:rsid w:val="002176E9"/>
    <w:rsid w:val="00217ACB"/>
    <w:rsid w:val="00217DB2"/>
    <w:rsid w:val="00220028"/>
    <w:rsid w:val="002203D4"/>
    <w:rsid w:val="002207A3"/>
    <w:rsid w:val="00220904"/>
    <w:rsid w:val="00220E17"/>
    <w:rsid w:val="0022105C"/>
    <w:rsid w:val="00221100"/>
    <w:rsid w:val="002212AD"/>
    <w:rsid w:val="002218A3"/>
    <w:rsid w:val="0022199C"/>
    <w:rsid w:val="00221D31"/>
    <w:rsid w:val="00221DFA"/>
    <w:rsid w:val="00221F0C"/>
    <w:rsid w:val="00221F35"/>
    <w:rsid w:val="002222B6"/>
    <w:rsid w:val="002222EA"/>
    <w:rsid w:val="002225C2"/>
    <w:rsid w:val="002225CF"/>
    <w:rsid w:val="0022278F"/>
    <w:rsid w:val="00222901"/>
    <w:rsid w:val="00222BFC"/>
    <w:rsid w:val="00222CF1"/>
    <w:rsid w:val="0022339D"/>
    <w:rsid w:val="002235EA"/>
    <w:rsid w:val="0022386D"/>
    <w:rsid w:val="00223BC0"/>
    <w:rsid w:val="0022442D"/>
    <w:rsid w:val="002249ED"/>
    <w:rsid w:val="00224AFB"/>
    <w:rsid w:val="00224B3D"/>
    <w:rsid w:val="00225026"/>
    <w:rsid w:val="00225211"/>
    <w:rsid w:val="002252E7"/>
    <w:rsid w:val="002253CD"/>
    <w:rsid w:val="0022565C"/>
    <w:rsid w:val="00225BF4"/>
    <w:rsid w:val="00225C6D"/>
    <w:rsid w:val="002262B9"/>
    <w:rsid w:val="00226363"/>
    <w:rsid w:val="00226516"/>
    <w:rsid w:val="00226C62"/>
    <w:rsid w:val="00226C6B"/>
    <w:rsid w:val="00226DD1"/>
    <w:rsid w:val="00226DFF"/>
    <w:rsid w:val="00226FFE"/>
    <w:rsid w:val="00227538"/>
    <w:rsid w:val="002277E4"/>
    <w:rsid w:val="00227ACA"/>
    <w:rsid w:val="00227ECB"/>
    <w:rsid w:val="00227F0E"/>
    <w:rsid w:val="00227F90"/>
    <w:rsid w:val="00227FE9"/>
    <w:rsid w:val="0023001D"/>
    <w:rsid w:val="002300FF"/>
    <w:rsid w:val="00230E24"/>
    <w:rsid w:val="00230F84"/>
    <w:rsid w:val="002317D8"/>
    <w:rsid w:val="00231864"/>
    <w:rsid w:val="002319DF"/>
    <w:rsid w:val="00231BFF"/>
    <w:rsid w:val="00231D4C"/>
    <w:rsid w:val="00231FDD"/>
    <w:rsid w:val="00232421"/>
    <w:rsid w:val="00232542"/>
    <w:rsid w:val="002329D1"/>
    <w:rsid w:val="00232C01"/>
    <w:rsid w:val="00232C10"/>
    <w:rsid w:val="002331EA"/>
    <w:rsid w:val="002338EF"/>
    <w:rsid w:val="00233A78"/>
    <w:rsid w:val="00234281"/>
    <w:rsid w:val="00234919"/>
    <w:rsid w:val="002349CE"/>
    <w:rsid w:val="00234CB0"/>
    <w:rsid w:val="00234D29"/>
    <w:rsid w:val="0023517C"/>
    <w:rsid w:val="002354CA"/>
    <w:rsid w:val="0023565D"/>
    <w:rsid w:val="0023570E"/>
    <w:rsid w:val="002359C6"/>
    <w:rsid w:val="00235A2E"/>
    <w:rsid w:val="00235E33"/>
    <w:rsid w:val="002361B0"/>
    <w:rsid w:val="0023637B"/>
    <w:rsid w:val="002367E3"/>
    <w:rsid w:val="00236B96"/>
    <w:rsid w:val="00237074"/>
    <w:rsid w:val="002376D0"/>
    <w:rsid w:val="0023771A"/>
    <w:rsid w:val="002377FD"/>
    <w:rsid w:val="00237D49"/>
    <w:rsid w:val="002400E6"/>
    <w:rsid w:val="002401F7"/>
    <w:rsid w:val="00240291"/>
    <w:rsid w:val="002406A1"/>
    <w:rsid w:val="002409C4"/>
    <w:rsid w:val="002413A9"/>
    <w:rsid w:val="0024172E"/>
    <w:rsid w:val="0024186D"/>
    <w:rsid w:val="0024194A"/>
    <w:rsid w:val="00241A45"/>
    <w:rsid w:val="00241ACB"/>
    <w:rsid w:val="002429FA"/>
    <w:rsid w:val="00242E01"/>
    <w:rsid w:val="0024313B"/>
    <w:rsid w:val="00243338"/>
    <w:rsid w:val="00243475"/>
    <w:rsid w:val="0024360B"/>
    <w:rsid w:val="002437D2"/>
    <w:rsid w:val="00243DBC"/>
    <w:rsid w:val="00243E3D"/>
    <w:rsid w:val="00243E62"/>
    <w:rsid w:val="0024442C"/>
    <w:rsid w:val="0024456D"/>
    <w:rsid w:val="00244722"/>
    <w:rsid w:val="00244760"/>
    <w:rsid w:val="0024482C"/>
    <w:rsid w:val="00244A4D"/>
    <w:rsid w:val="00244BA1"/>
    <w:rsid w:val="00244C4F"/>
    <w:rsid w:val="00245160"/>
    <w:rsid w:val="002452F4"/>
    <w:rsid w:val="002458C9"/>
    <w:rsid w:val="002459EF"/>
    <w:rsid w:val="00245BE7"/>
    <w:rsid w:val="00245D35"/>
    <w:rsid w:val="00246265"/>
    <w:rsid w:val="002466AD"/>
    <w:rsid w:val="0024694A"/>
    <w:rsid w:val="00246EB8"/>
    <w:rsid w:val="00247028"/>
    <w:rsid w:val="002474B8"/>
    <w:rsid w:val="00247999"/>
    <w:rsid w:val="00247BD0"/>
    <w:rsid w:val="00247FA7"/>
    <w:rsid w:val="002502D7"/>
    <w:rsid w:val="00250775"/>
    <w:rsid w:val="00250D74"/>
    <w:rsid w:val="002512C9"/>
    <w:rsid w:val="0025191C"/>
    <w:rsid w:val="00251A14"/>
    <w:rsid w:val="00251ABE"/>
    <w:rsid w:val="00251BF7"/>
    <w:rsid w:val="00251D11"/>
    <w:rsid w:val="002521BC"/>
    <w:rsid w:val="002521FA"/>
    <w:rsid w:val="002522AF"/>
    <w:rsid w:val="00252388"/>
    <w:rsid w:val="00252745"/>
    <w:rsid w:val="002529DC"/>
    <w:rsid w:val="002529F2"/>
    <w:rsid w:val="00252A83"/>
    <w:rsid w:val="00252C77"/>
    <w:rsid w:val="002532B6"/>
    <w:rsid w:val="00253487"/>
    <w:rsid w:val="0025351E"/>
    <w:rsid w:val="00253887"/>
    <w:rsid w:val="00254472"/>
    <w:rsid w:val="002544DF"/>
    <w:rsid w:val="00254C9D"/>
    <w:rsid w:val="00254E88"/>
    <w:rsid w:val="00254FAD"/>
    <w:rsid w:val="002553AD"/>
    <w:rsid w:val="002554C9"/>
    <w:rsid w:val="0025565C"/>
    <w:rsid w:val="00255A35"/>
    <w:rsid w:val="00255B14"/>
    <w:rsid w:val="00256125"/>
    <w:rsid w:val="00256829"/>
    <w:rsid w:val="002568C7"/>
    <w:rsid w:val="00256C87"/>
    <w:rsid w:val="00256E99"/>
    <w:rsid w:val="00256EBF"/>
    <w:rsid w:val="0025741F"/>
    <w:rsid w:val="0025752C"/>
    <w:rsid w:val="002576C9"/>
    <w:rsid w:val="00257740"/>
    <w:rsid w:val="00257F3D"/>
    <w:rsid w:val="00260197"/>
    <w:rsid w:val="0026032A"/>
    <w:rsid w:val="00260361"/>
    <w:rsid w:val="002604D4"/>
    <w:rsid w:val="00260B22"/>
    <w:rsid w:val="00261396"/>
    <w:rsid w:val="002615F8"/>
    <w:rsid w:val="00261937"/>
    <w:rsid w:val="00261B02"/>
    <w:rsid w:val="00261B62"/>
    <w:rsid w:val="00261E80"/>
    <w:rsid w:val="0026211C"/>
    <w:rsid w:val="00262351"/>
    <w:rsid w:val="00262E79"/>
    <w:rsid w:val="0026387A"/>
    <w:rsid w:val="002639C7"/>
    <w:rsid w:val="00263D3C"/>
    <w:rsid w:val="002642A5"/>
    <w:rsid w:val="00264362"/>
    <w:rsid w:val="0026484B"/>
    <w:rsid w:val="00264AE5"/>
    <w:rsid w:val="00264EDD"/>
    <w:rsid w:val="002650DB"/>
    <w:rsid w:val="00265160"/>
    <w:rsid w:val="002653F5"/>
    <w:rsid w:val="0026561E"/>
    <w:rsid w:val="00265717"/>
    <w:rsid w:val="00265BF9"/>
    <w:rsid w:val="00265D85"/>
    <w:rsid w:val="00265DB2"/>
    <w:rsid w:val="002660D8"/>
    <w:rsid w:val="002662C3"/>
    <w:rsid w:val="002665AE"/>
    <w:rsid w:val="00266682"/>
    <w:rsid w:val="00266999"/>
    <w:rsid w:val="002670B8"/>
    <w:rsid w:val="0026721E"/>
    <w:rsid w:val="002673DE"/>
    <w:rsid w:val="00267DC7"/>
    <w:rsid w:val="002705C4"/>
    <w:rsid w:val="0027077F"/>
    <w:rsid w:val="002707EF"/>
    <w:rsid w:val="00270C0F"/>
    <w:rsid w:val="00270DB1"/>
    <w:rsid w:val="00271383"/>
    <w:rsid w:val="00271414"/>
    <w:rsid w:val="0027178D"/>
    <w:rsid w:val="00271840"/>
    <w:rsid w:val="00271989"/>
    <w:rsid w:val="00271A79"/>
    <w:rsid w:val="00271EA6"/>
    <w:rsid w:val="00271F7A"/>
    <w:rsid w:val="00272268"/>
    <w:rsid w:val="0027235A"/>
    <w:rsid w:val="002723ED"/>
    <w:rsid w:val="00272A63"/>
    <w:rsid w:val="00272EE9"/>
    <w:rsid w:val="00273150"/>
    <w:rsid w:val="002733B8"/>
    <w:rsid w:val="0027384A"/>
    <w:rsid w:val="00273F6C"/>
    <w:rsid w:val="00273FAE"/>
    <w:rsid w:val="00274B43"/>
    <w:rsid w:val="00274CF2"/>
    <w:rsid w:val="00274D8B"/>
    <w:rsid w:val="00275CEB"/>
    <w:rsid w:val="00275FA7"/>
    <w:rsid w:val="0027639B"/>
    <w:rsid w:val="00276408"/>
    <w:rsid w:val="0027651B"/>
    <w:rsid w:val="00276552"/>
    <w:rsid w:val="00276606"/>
    <w:rsid w:val="002766A1"/>
    <w:rsid w:val="00276A69"/>
    <w:rsid w:val="0027701F"/>
    <w:rsid w:val="00277301"/>
    <w:rsid w:val="0027737C"/>
    <w:rsid w:val="00277772"/>
    <w:rsid w:val="00277839"/>
    <w:rsid w:val="0027783D"/>
    <w:rsid w:val="0027784F"/>
    <w:rsid w:val="0027786B"/>
    <w:rsid w:val="002778FF"/>
    <w:rsid w:val="00277D63"/>
    <w:rsid w:val="00280135"/>
    <w:rsid w:val="00280391"/>
    <w:rsid w:val="002806A8"/>
    <w:rsid w:val="00280798"/>
    <w:rsid w:val="00280A4B"/>
    <w:rsid w:val="00280EB9"/>
    <w:rsid w:val="00280F5F"/>
    <w:rsid w:val="00281092"/>
    <w:rsid w:val="00281246"/>
    <w:rsid w:val="0028130C"/>
    <w:rsid w:val="002814E4"/>
    <w:rsid w:val="002819A5"/>
    <w:rsid w:val="00281AC2"/>
    <w:rsid w:val="00281C90"/>
    <w:rsid w:val="00281E8A"/>
    <w:rsid w:val="00281FD0"/>
    <w:rsid w:val="00282090"/>
    <w:rsid w:val="002820EA"/>
    <w:rsid w:val="00282959"/>
    <w:rsid w:val="0028295F"/>
    <w:rsid w:val="00282A05"/>
    <w:rsid w:val="00282B2B"/>
    <w:rsid w:val="00282C4C"/>
    <w:rsid w:val="00282CA3"/>
    <w:rsid w:val="002831A0"/>
    <w:rsid w:val="00283545"/>
    <w:rsid w:val="002838DE"/>
    <w:rsid w:val="00283B81"/>
    <w:rsid w:val="00283C39"/>
    <w:rsid w:val="002840A8"/>
    <w:rsid w:val="00284A2A"/>
    <w:rsid w:val="00284D11"/>
    <w:rsid w:val="00284D38"/>
    <w:rsid w:val="00285075"/>
    <w:rsid w:val="002850E3"/>
    <w:rsid w:val="0028519B"/>
    <w:rsid w:val="0028557B"/>
    <w:rsid w:val="00285703"/>
    <w:rsid w:val="00285EFA"/>
    <w:rsid w:val="00285FBF"/>
    <w:rsid w:val="00286084"/>
    <w:rsid w:val="0028608E"/>
    <w:rsid w:val="00286201"/>
    <w:rsid w:val="0028697F"/>
    <w:rsid w:val="00286FBA"/>
    <w:rsid w:val="00287065"/>
    <w:rsid w:val="00287100"/>
    <w:rsid w:val="00287744"/>
    <w:rsid w:val="00287882"/>
    <w:rsid w:val="00287B07"/>
    <w:rsid w:val="00287D16"/>
    <w:rsid w:val="002908BF"/>
    <w:rsid w:val="00290C44"/>
    <w:rsid w:val="00290C55"/>
    <w:rsid w:val="00290CCF"/>
    <w:rsid w:val="00291085"/>
    <w:rsid w:val="0029168E"/>
    <w:rsid w:val="00291909"/>
    <w:rsid w:val="00291C11"/>
    <w:rsid w:val="00291F34"/>
    <w:rsid w:val="0029213D"/>
    <w:rsid w:val="002926E1"/>
    <w:rsid w:val="002927F7"/>
    <w:rsid w:val="00292C97"/>
    <w:rsid w:val="00292F08"/>
    <w:rsid w:val="00292F99"/>
    <w:rsid w:val="00293132"/>
    <w:rsid w:val="00293676"/>
    <w:rsid w:val="00293E16"/>
    <w:rsid w:val="00294294"/>
    <w:rsid w:val="00294418"/>
    <w:rsid w:val="00294942"/>
    <w:rsid w:val="00294D90"/>
    <w:rsid w:val="00294E30"/>
    <w:rsid w:val="00295372"/>
    <w:rsid w:val="002955C5"/>
    <w:rsid w:val="002958FF"/>
    <w:rsid w:val="00295A87"/>
    <w:rsid w:val="00295ABA"/>
    <w:rsid w:val="00295E5B"/>
    <w:rsid w:val="00295EFD"/>
    <w:rsid w:val="00296098"/>
    <w:rsid w:val="00296447"/>
    <w:rsid w:val="0029649D"/>
    <w:rsid w:val="00296530"/>
    <w:rsid w:val="00296A38"/>
    <w:rsid w:val="00296A47"/>
    <w:rsid w:val="00296B8E"/>
    <w:rsid w:val="0029719A"/>
    <w:rsid w:val="002973F9"/>
    <w:rsid w:val="002973FE"/>
    <w:rsid w:val="0029769C"/>
    <w:rsid w:val="0029787B"/>
    <w:rsid w:val="00297CCE"/>
    <w:rsid w:val="00297CDA"/>
    <w:rsid w:val="00297FE5"/>
    <w:rsid w:val="002A0373"/>
    <w:rsid w:val="002A03B4"/>
    <w:rsid w:val="002A0762"/>
    <w:rsid w:val="002A07EF"/>
    <w:rsid w:val="002A0C81"/>
    <w:rsid w:val="002A0ED1"/>
    <w:rsid w:val="002A0EF2"/>
    <w:rsid w:val="002A1744"/>
    <w:rsid w:val="002A1AD8"/>
    <w:rsid w:val="002A1B86"/>
    <w:rsid w:val="002A1B9E"/>
    <w:rsid w:val="002A1D18"/>
    <w:rsid w:val="002A1F0A"/>
    <w:rsid w:val="002A1F92"/>
    <w:rsid w:val="002A24DD"/>
    <w:rsid w:val="002A2787"/>
    <w:rsid w:val="002A298A"/>
    <w:rsid w:val="002A2FED"/>
    <w:rsid w:val="002A3738"/>
    <w:rsid w:val="002A37C0"/>
    <w:rsid w:val="002A39F2"/>
    <w:rsid w:val="002A3ABD"/>
    <w:rsid w:val="002A3C34"/>
    <w:rsid w:val="002A41D0"/>
    <w:rsid w:val="002A44FE"/>
    <w:rsid w:val="002A4532"/>
    <w:rsid w:val="002A489A"/>
    <w:rsid w:val="002A544D"/>
    <w:rsid w:val="002A563E"/>
    <w:rsid w:val="002A57B9"/>
    <w:rsid w:val="002A5923"/>
    <w:rsid w:val="002A6776"/>
    <w:rsid w:val="002A68A5"/>
    <w:rsid w:val="002A6987"/>
    <w:rsid w:val="002A6AFE"/>
    <w:rsid w:val="002A6D84"/>
    <w:rsid w:val="002A6DB6"/>
    <w:rsid w:val="002A7544"/>
    <w:rsid w:val="002A7767"/>
    <w:rsid w:val="002A7A1B"/>
    <w:rsid w:val="002A7A37"/>
    <w:rsid w:val="002A7F87"/>
    <w:rsid w:val="002B06F0"/>
    <w:rsid w:val="002B08DC"/>
    <w:rsid w:val="002B0AF4"/>
    <w:rsid w:val="002B0BA0"/>
    <w:rsid w:val="002B0EA3"/>
    <w:rsid w:val="002B1103"/>
    <w:rsid w:val="002B184C"/>
    <w:rsid w:val="002B19AA"/>
    <w:rsid w:val="002B1AA2"/>
    <w:rsid w:val="002B250A"/>
    <w:rsid w:val="002B278B"/>
    <w:rsid w:val="002B29C4"/>
    <w:rsid w:val="002B2A09"/>
    <w:rsid w:val="002B2ADE"/>
    <w:rsid w:val="002B2AF1"/>
    <w:rsid w:val="002B2BAA"/>
    <w:rsid w:val="002B2ED9"/>
    <w:rsid w:val="002B2F2B"/>
    <w:rsid w:val="002B35ED"/>
    <w:rsid w:val="002B36D0"/>
    <w:rsid w:val="002B3792"/>
    <w:rsid w:val="002B39C4"/>
    <w:rsid w:val="002B3D52"/>
    <w:rsid w:val="002B3F81"/>
    <w:rsid w:val="002B4289"/>
    <w:rsid w:val="002B4512"/>
    <w:rsid w:val="002B4705"/>
    <w:rsid w:val="002B4B01"/>
    <w:rsid w:val="002B4CA8"/>
    <w:rsid w:val="002B4D29"/>
    <w:rsid w:val="002B4F98"/>
    <w:rsid w:val="002B5069"/>
    <w:rsid w:val="002B523C"/>
    <w:rsid w:val="002B528D"/>
    <w:rsid w:val="002B5866"/>
    <w:rsid w:val="002B5867"/>
    <w:rsid w:val="002B5FAA"/>
    <w:rsid w:val="002B6053"/>
    <w:rsid w:val="002B62E6"/>
    <w:rsid w:val="002B689E"/>
    <w:rsid w:val="002B6A80"/>
    <w:rsid w:val="002B71A5"/>
    <w:rsid w:val="002B73A6"/>
    <w:rsid w:val="002B74FB"/>
    <w:rsid w:val="002B79AE"/>
    <w:rsid w:val="002B7A6C"/>
    <w:rsid w:val="002B7DEB"/>
    <w:rsid w:val="002C0227"/>
    <w:rsid w:val="002C0335"/>
    <w:rsid w:val="002C051E"/>
    <w:rsid w:val="002C0930"/>
    <w:rsid w:val="002C0C2D"/>
    <w:rsid w:val="002C0F14"/>
    <w:rsid w:val="002C0FA6"/>
    <w:rsid w:val="002C1186"/>
    <w:rsid w:val="002C1775"/>
    <w:rsid w:val="002C18E5"/>
    <w:rsid w:val="002C19A2"/>
    <w:rsid w:val="002C1B8B"/>
    <w:rsid w:val="002C1F43"/>
    <w:rsid w:val="002C1F8F"/>
    <w:rsid w:val="002C2022"/>
    <w:rsid w:val="002C2683"/>
    <w:rsid w:val="002C2A60"/>
    <w:rsid w:val="002C2AF7"/>
    <w:rsid w:val="002C2EDE"/>
    <w:rsid w:val="002C2EEA"/>
    <w:rsid w:val="002C2FFB"/>
    <w:rsid w:val="002C3089"/>
    <w:rsid w:val="002C333E"/>
    <w:rsid w:val="002C3677"/>
    <w:rsid w:val="002C36C2"/>
    <w:rsid w:val="002C386A"/>
    <w:rsid w:val="002C3A54"/>
    <w:rsid w:val="002C406A"/>
    <w:rsid w:val="002C417A"/>
    <w:rsid w:val="002C436E"/>
    <w:rsid w:val="002C438D"/>
    <w:rsid w:val="002C47F0"/>
    <w:rsid w:val="002C4CB6"/>
    <w:rsid w:val="002C4DE9"/>
    <w:rsid w:val="002C4FB3"/>
    <w:rsid w:val="002C5020"/>
    <w:rsid w:val="002C5244"/>
    <w:rsid w:val="002C57A0"/>
    <w:rsid w:val="002C5EBD"/>
    <w:rsid w:val="002C60BA"/>
    <w:rsid w:val="002C6912"/>
    <w:rsid w:val="002C6E10"/>
    <w:rsid w:val="002C6E73"/>
    <w:rsid w:val="002C6E7E"/>
    <w:rsid w:val="002C718A"/>
    <w:rsid w:val="002C71C8"/>
    <w:rsid w:val="002C71CB"/>
    <w:rsid w:val="002C725A"/>
    <w:rsid w:val="002D002E"/>
    <w:rsid w:val="002D030B"/>
    <w:rsid w:val="002D0364"/>
    <w:rsid w:val="002D09B7"/>
    <w:rsid w:val="002D0A56"/>
    <w:rsid w:val="002D0C42"/>
    <w:rsid w:val="002D0DA9"/>
    <w:rsid w:val="002D1066"/>
    <w:rsid w:val="002D10D5"/>
    <w:rsid w:val="002D12A5"/>
    <w:rsid w:val="002D17DA"/>
    <w:rsid w:val="002D1C4F"/>
    <w:rsid w:val="002D1CDE"/>
    <w:rsid w:val="002D1CF1"/>
    <w:rsid w:val="002D232D"/>
    <w:rsid w:val="002D28B8"/>
    <w:rsid w:val="002D29AB"/>
    <w:rsid w:val="002D2BAD"/>
    <w:rsid w:val="002D2DA4"/>
    <w:rsid w:val="002D2F82"/>
    <w:rsid w:val="002D353D"/>
    <w:rsid w:val="002D3A0D"/>
    <w:rsid w:val="002D3A6C"/>
    <w:rsid w:val="002D3C16"/>
    <w:rsid w:val="002D41A9"/>
    <w:rsid w:val="002D427B"/>
    <w:rsid w:val="002D451B"/>
    <w:rsid w:val="002D488E"/>
    <w:rsid w:val="002D4B95"/>
    <w:rsid w:val="002D4EB9"/>
    <w:rsid w:val="002D517A"/>
    <w:rsid w:val="002D527E"/>
    <w:rsid w:val="002D55CB"/>
    <w:rsid w:val="002D588E"/>
    <w:rsid w:val="002D58DE"/>
    <w:rsid w:val="002D5AC2"/>
    <w:rsid w:val="002D5C2C"/>
    <w:rsid w:val="002D5C5C"/>
    <w:rsid w:val="002D5E55"/>
    <w:rsid w:val="002D6200"/>
    <w:rsid w:val="002D656E"/>
    <w:rsid w:val="002D676F"/>
    <w:rsid w:val="002D69E4"/>
    <w:rsid w:val="002D6AC3"/>
    <w:rsid w:val="002D6B00"/>
    <w:rsid w:val="002D6F6D"/>
    <w:rsid w:val="002D722D"/>
    <w:rsid w:val="002D7AE4"/>
    <w:rsid w:val="002D7D12"/>
    <w:rsid w:val="002E01DE"/>
    <w:rsid w:val="002E08E9"/>
    <w:rsid w:val="002E0AD8"/>
    <w:rsid w:val="002E1069"/>
    <w:rsid w:val="002E129B"/>
    <w:rsid w:val="002E13BB"/>
    <w:rsid w:val="002E1534"/>
    <w:rsid w:val="002E15F5"/>
    <w:rsid w:val="002E178C"/>
    <w:rsid w:val="002E195E"/>
    <w:rsid w:val="002E1CA1"/>
    <w:rsid w:val="002E1CA4"/>
    <w:rsid w:val="002E1E77"/>
    <w:rsid w:val="002E1F97"/>
    <w:rsid w:val="002E21DB"/>
    <w:rsid w:val="002E257E"/>
    <w:rsid w:val="002E2DE1"/>
    <w:rsid w:val="002E339C"/>
    <w:rsid w:val="002E3514"/>
    <w:rsid w:val="002E3DA7"/>
    <w:rsid w:val="002E3E21"/>
    <w:rsid w:val="002E3E84"/>
    <w:rsid w:val="002E4483"/>
    <w:rsid w:val="002E4750"/>
    <w:rsid w:val="002E4788"/>
    <w:rsid w:val="002E4867"/>
    <w:rsid w:val="002E4FF3"/>
    <w:rsid w:val="002E55BA"/>
    <w:rsid w:val="002E5A3C"/>
    <w:rsid w:val="002E5C2D"/>
    <w:rsid w:val="002E605D"/>
    <w:rsid w:val="002E61E4"/>
    <w:rsid w:val="002E6656"/>
    <w:rsid w:val="002E6E13"/>
    <w:rsid w:val="002E6E6B"/>
    <w:rsid w:val="002E6F48"/>
    <w:rsid w:val="002E6FD2"/>
    <w:rsid w:val="002E7323"/>
    <w:rsid w:val="002E742F"/>
    <w:rsid w:val="002E75A2"/>
    <w:rsid w:val="002E7632"/>
    <w:rsid w:val="002E76FB"/>
    <w:rsid w:val="002E7738"/>
    <w:rsid w:val="002E7BD5"/>
    <w:rsid w:val="002F003A"/>
    <w:rsid w:val="002F0267"/>
    <w:rsid w:val="002F10C1"/>
    <w:rsid w:val="002F1358"/>
    <w:rsid w:val="002F14B2"/>
    <w:rsid w:val="002F1AA2"/>
    <w:rsid w:val="002F2327"/>
    <w:rsid w:val="002F2623"/>
    <w:rsid w:val="002F2692"/>
    <w:rsid w:val="002F29D6"/>
    <w:rsid w:val="002F2BBB"/>
    <w:rsid w:val="002F2F4E"/>
    <w:rsid w:val="002F30CB"/>
    <w:rsid w:val="002F326B"/>
    <w:rsid w:val="002F3329"/>
    <w:rsid w:val="002F33DA"/>
    <w:rsid w:val="002F34CC"/>
    <w:rsid w:val="002F36AC"/>
    <w:rsid w:val="002F40A0"/>
    <w:rsid w:val="002F40BD"/>
    <w:rsid w:val="002F40F8"/>
    <w:rsid w:val="002F4220"/>
    <w:rsid w:val="002F4646"/>
    <w:rsid w:val="002F47C7"/>
    <w:rsid w:val="002F4AA6"/>
    <w:rsid w:val="002F4CC9"/>
    <w:rsid w:val="002F4D98"/>
    <w:rsid w:val="002F50FB"/>
    <w:rsid w:val="002F54A0"/>
    <w:rsid w:val="002F556B"/>
    <w:rsid w:val="002F5669"/>
    <w:rsid w:val="002F5822"/>
    <w:rsid w:val="002F5ACE"/>
    <w:rsid w:val="002F5FBB"/>
    <w:rsid w:val="002F635E"/>
    <w:rsid w:val="002F6496"/>
    <w:rsid w:val="002F64D8"/>
    <w:rsid w:val="002F6C30"/>
    <w:rsid w:val="002F6D56"/>
    <w:rsid w:val="002F72BF"/>
    <w:rsid w:val="002F73CE"/>
    <w:rsid w:val="002F7557"/>
    <w:rsid w:val="002F7578"/>
    <w:rsid w:val="002F7803"/>
    <w:rsid w:val="002F7C2E"/>
    <w:rsid w:val="002F7FCA"/>
    <w:rsid w:val="00300236"/>
    <w:rsid w:val="003006FC"/>
    <w:rsid w:val="0030077A"/>
    <w:rsid w:val="00300D01"/>
    <w:rsid w:val="003019B5"/>
    <w:rsid w:val="00301D8D"/>
    <w:rsid w:val="00301ECD"/>
    <w:rsid w:val="0030217D"/>
    <w:rsid w:val="003026BE"/>
    <w:rsid w:val="00302A9E"/>
    <w:rsid w:val="00302BB5"/>
    <w:rsid w:val="00302E7E"/>
    <w:rsid w:val="003032A4"/>
    <w:rsid w:val="003035F9"/>
    <w:rsid w:val="0030398F"/>
    <w:rsid w:val="00303A40"/>
    <w:rsid w:val="00303A91"/>
    <w:rsid w:val="0030411C"/>
    <w:rsid w:val="003041A8"/>
    <w:rsid w:val="003042A8"/>
    <w:rsid w:val="003052FC"/>
    <w:rsid w:val="00305693"/>
    <w:rsid w:val="00305768"/>
    <w:rsid w:val="00305B43"/>
    <w:rsid w:val="00305B45"/>
    <w:rsid w:val="00306588"/>
    <w:rsid w:val="003065B4"/>
    <w:rsid w:val="003066EA"/>
    <w:rsid w:val="003068B6"/>
    <w:rsid w:val="003069B8"/>
    <w:rsid w:val="00306B33"/>
    <w:rsid w:val="00306C08"/>
    <w:rsid w:val="00306C9B"/>
    <w:rsid w:val="00307036"/>
    <w:rsid w:val="00307580"/>
    <w:rsid w:val="00307860"/>
    <w:rsid w:val="003078D7"/>
    <w:rsid w:val="0030796F"/>
    <w:rsid w:val="00307C52"/>
    <w:rsid w:val="00307D41"/>
    <w:rsid w:val="00307FEC"/>
    <w:rsid w:val="00310184"/>
    <w:rsid w:val="003104AD"/>
    <w:rsid w:val="003106F1"/>
    <w:rsid w:val="00310801"/>
    <w:rsid w:val="00310821"/>
    <w:rsid w:val="00311151"/>
    <w:rsid w:val="00311254"/>
    <w:rsid w:val="00311692"/>
    <w:rsid w:val="003116C2"/>
    <w:rsid w:val="00311930"/>
    <w:rsid w:val="00311D0F"/>
    <w:rsid w:val="00311DB4"/>
    <w:rsid w:val="00311E2F"/>
    <w:rsid w:val="0031229A"/>
    <w:rsid w:val="003124D7"/>
    <w:rsid w:val="00312FDD"/>
    <w:rsid w:val="00313189"/>
    <w:rsid w:val="003132D1"/>
    <w:rsid w:val="00313474"/>
    <w:rsid w:val="003136EC"/>
    <w:rsid w:val="00313C43"/>
    <w:rsid w:val="003141E3"/>
    <w:rsid w:val="003142B3"/>
    <w:rsid w:val="00314402"/>
    <w:rsid w:val="0031452B"/>
    <w:rsid w:val="003145C1"/>
    <w:rsid w:val="00314900"/>
    <w:rsid w:val="00314925"/>
    <w:rsid w:val="00314B9C"/>
    <w:rsid w:val="0031512E"/>
    <w:rsid w:val="00315361"/>
    <w:rsid w:val="0031551C"/>
    <w:rsid w:val="00315703"/>
    <w:rsid w:val="0031578A"/>
    <w:rsid w:val="00315B9F"/>
    <w:rsid w:val="00315C58"/>
    <w:rsid w:val="00315D2A"/>
    <w:rsid w:val="00316177"/>
    <w:rsid w:val="00316D57"/>
    <w:rsid w:val="00316D76"/>
    <w:rsid w:val="00316DAE"/>
    <w:rsid w:val="00316E32"/>
    <w:rsid w:val="00317258"/>
    <w:rsid w:val="0031733C"/>
    <w:rsid w:val="003179AF"/>
    <w:rsid w:val="003203DD"/>
    <w:rsid w:val="0032055C"/>
    <w:rsid w:val="00320B6E"/>
    <w:rsid w:val="003213DB"/>
    <w:rsid w:val="003214D0"/>
    <w:rsid w:val="003214FD"/>
    <w:rsid w:val="003215F7"/>
    <w:rsid w:val="00321688"/>
    <w:rsid w:val="00321912"/>
    <w:rsid w:val="00321AF2"/>
    <w:rsid w:val="00322366"/>
    <w:rsid w:val="00322401"/>
    <w:rsid w:val="0032252D"/>
    <w:rsid w:val="0032282A"/>
    <w:rsid w:val="00322E0F"/>
    <w:rsid w:val="00323018"/>
    <w:rsid w:val="00323901"/>
    <w:rsid w:val="00323C4C"/>
    <w:rsid w:val="00323E44"/>
    <w:rsid w:val="0032401B"/>
    <w:rsid w:val="003246E5"/>
    <w:rsid w:val="00324BF8"/>
    <w:rsid w:val="00325115"/>
    <w:rsid w:val="003252B2"/>
    <w:rsid w:val="003253DE"/>
    <w:rsid w:val="00325409"/>
    <w:rsid w:val="00325820"/>
    <w:rsid w:val="003258EB"/>
    <w:rsid w:val="003259F2"/>
    <w:rsid w:val="00325C31"/>
    <w:rsid w:val="00325EE1"/>
    <w:rsid w:val="00325F87"/>
    <w:rsid w:val="00326092"/>
    <w:rsid w:val="003262D7"/>
    <w:rsid w:val="00326373"/>
    <w:rsid w:val="00326E69"/>
    <w:rsid w:val="00327002"/>
    <w:rsid w:val="0032726D"/>
    <w:rsid w:val="00327431"/>
    <w:rsid w:val="00327436"/>
    <w:rsid w:val="00327916"/>
    <w:rsid w:val="00327BA9"/>
    <w:rsid w:val="00327D72"/>
    <w:rsid w:val="00327E45"/>
    <w:rsid w:val="00330030"/>
    <w:rsid w:val="00330047"/>
    <w:rsid w:val="003303C8"/>
    <w:rsid w:val="0033042B"/>
    <w:rsid w:val="003304D1"/>
    <w:rsid w:val="00330D79"/>
    <w:rsid w:val="00331157"/>
    <w:rsid w:val="0033120F"/>
    <w:rsid w:val="003312AD"/>
    <w:rsid w:val="00331325"/>
    <w:rsid w:val="00331660"/>
    <w:rsid w:val="0033168C"/>
    <w:rsid w:val="00331CAB"/>
    <w:rsid w:val="00331CE7"/>
    <w:rsid w:val="00331D7A"/>
    <w:rsid w:val="00331DDC"/>
    <w:rsid w:val="00331E6F"/>
    <w:rsid w:val="00331E8A"/>
    <w:rsid w:val="003321CF"/>
    <w:rsid w:val="00332473"/>
    <w:rsid w:val="003327D7"/>
    <w:rsid w:val="00332953"/>
    <w:rsid w:val="00332F97"/>
    <w:rsid w:val="00333222"/>
    <w:rsid w:val="00333255"/>
    <w:rsid w:val="00333491"/>
    <w:rsid w:val="00333A25"/>
    <w:rsid w:val="00333A97"/>
    <w:rsid w:val="00333CB6"/>
    <w:rsid w:val="0033431A"/>
    <w:rsid w:val="00334498"/>
    <w:rsid w:val="003344F5"/>
    <w:rsid w:val="003346B1"/>
    <w:rsid w:val="0033472E"/>
    <w:rsid w:val="00334B31"/>
    <w:rsid w:val="00334CD9"/>
    <w:rsid w:val="00334F25"/>
    <w:rsid w:val="00334FB8"/>
    <w:rsid w:val="0033511C"/>
    <w:rsid w:val="0033517A"/>
    <w:rsid w:val="003351E1"/>
    <w:rsid w:val="00335264"/>
    <w:rsid w:val="00335929"/>
    <w:rsid w:val="00335BBB"/>
    <w:rsid w:val="00335E49"/>
    <w:rsid w:val="00335F82"/>
    <w:rsid w:val="003361A1"/>
    <w:rsid w:val="00336795"/>
    <w:rsid w:val="00336915"/>
    <w:rsid w:val="00336C87"/>
    <w:rsid w:val="00336CED"/>
    <w:rsid w:val="00336D7C"/>
    <w:rsid w:val="00336E14"/>
    <w:rsid w:val="00337236"/>
    <w:rsid w:val="00337407"/>
    <w:rsid w:val="00337984"/>
    <w:rsid w:val="00337B21"/>
    <w:rsid w:val="00340150"/>
    <w:rsid w:val="0034057B"/>
    <w:rsid w:val="00340D79"/>
    <w:rsid w:val="00340E63"/>
    <w:rsid w:val="00341053"/>
    <w:rsid w:val="00341073"/>
    <w:rsid w:val="003412C8"/>
    <w:rsid w:val="003412E5"/>
    <w:rsid w:val="00341482"/>
    <w:rsid w:val="003414B7"/>
    <w:rsid w:val="00341632"/>
    <w:rsid w:val="003416E6"/>
    <w:rsid w:val="00341782"/>
    <w:rsid w:val="00341B1D"/>
    <w:rsid w:val="003420FE"/>
    <w:rsid w:val="00342920"/>
    <w:rsid w:val="00342AD7"/>
    <w:rsid w:val="00342AE5"/>
    <w:rsid w:val="00342C5C"/>
    <w:rsid w:val="00342DC7"/>
    <w:rsid w:val="00342DE2"/>
    <w:rsid w:val="00342E69"/>
    <w:rsid w:val="00343377"/>
    <w:rsid w:val="00343646"/>
    <w:rsid w:val="00343705"/>
    <w:rsid w:val="00343B95"/>
    <w:rsid w:val="00343CBB"/>
    <w:rsid w:val="00343E9D"/>
    <w:rsid w:val="00344114"/>
    <w:rsid w:val="00344161"/>
    <w:rsid w:val="003441C5"/>
    <w:rsid w:val="00344243"/>
    <w:rsid w:val="003444D8"/>
    <w:rsid w:val="00344AD8"/>
    <w:rsid w:val="00344B17"/>
    <w:rsid w:val="00344BFF"/>
    <w:rsid w:val="00345332"/>
    <w:rsid w:val="00345DC5"/>
    <w:rsid w:val="00346001"/>
    <w:rsid w:val="003461DD"/>
    <w:rsid w:val="003466A6"/>
    <w:rsid w:val="0034696B"/>
    <w:rsid w:val="00346E85"/>
    <w:rsid w:val="00346F94"/>
    <w:rsid w:val="00347682"/>
    <w:rsid w:val="00347ACC"/>
    <w:rsid w:val="00347D1B"/>
    <w:rsid w:val="00347D72"/>
    <w:rsid w:val="00347FA5"/>
    <w:rsid w:val="003500D2"/>
    <w:rsid w:val="00350443"/>
    <w:rsid w:val="00350BBF"/>
    <w:rsid w:val="00350D03"/>
    <w:rsid w:val="00350D20"/>
    <w:rsid w:val="00351148"/>
    <w:rsid w:val="003517E9"/>
    <w:rsid w:val="00351976"/>
    <w:rsid w:val="00351AEA"/>
    <w:rsid w:val="00351AF6"/>
    <w:rsid w:val="00351B6A"/>
    <w:rsid w:val="00351C36"/>
    <w:rsid w:val="00351E57"/>
    <w:rsid w:val="00351F14"/>
    <w:rsid w:val="0035202B"/>
    <w:rsid w:val="003523B6"/>
    <w:rsid w:val="00352755"/>
    <w:rsid w:val="00352A24"/>
    <w:rsid w:val="00352E7E"/>
    <w:rsid w:val="0035305B"/>
    <w:rsid w:val="00353107"/>
    <w:rsid w:val="003532CB"/>
    <w:rsid w:val="003536AB"/>
    <w:rsid w:val="0035378C"/>
    <w:rsid w:val="003539E0"/>
    <w:rsid w:val="00353B10"/>
    <w:rsid w:val="00353C78"/>
    <w:rsid w:val="003544C3"/>
    <w:rsid w:val="00354615"/>
    <w:rsid w:val="0035493A"/>
    <w:rsid w:val="00354AE3"/>
    <w:rsid w:val="00354BBC"/>
    <w:rsid w:val="00354E3B"/>
    <w:rsid w:val="003554A2"/>
    <w:rsid w:val="00355569"/>
    <w:rsid w:val="0035583B"/>
    <w:rsid w:val="00355B28"/>
    <w:rsid w:val="00355D83"/>
    <w:rsid w:val="0035611E"/>
    <w:rsid w:val="00356167"/>
    <w:rsid w:val="0035664F"/>
    <w:rsid w:val="00356ACA"/>
    <w:rsid w:val="003570A9"/>
    <w:rsid w:val="00357152"/>
    <w:rsid w:val="003571C7"/>
    <w:rsid w:val="00357427"/>
    <w:rsid w:val="003579E3"/>
    <w:rsid w:val="003604B4"/>
    <w:rsid w:val="0036068B"/>
    <w:rsid w:val="00360BE1"/>
    <w:rsid w:val="00360C25"/>
    <w:rsid w:val="00360E7A"/>
    <w:rsid w:val="003610D2"/>
    <w:rsid w:val="003615EB"/>
    <w:rsid w:val="0036164A"/>
    <w:rsid w:val="00361663"/>
    <w:rsid w:val="003617FE"/>
    <w:rsid w:val="00361B5A"/>
    <w:rsid w:val="00361C61"/>
    <w:rsid w:val="00362332"/>
    <w:rsid w:val="00362380"/>
    <w:rsid w:val="00362686"/>
    <w:rsid w:val="00362A36"/>
    <w:rsid w:val="00362B1E"/>
    <w:rsid w:val="00362CC1"/>
    <w:rsid w:val="00362E4F"/>
    <w:rsid w:val="00363045"/>
    <w:rsid w:val="003632C4"/>
    <w:rsid w:val="003632FE"/>
    <w:rsid w:val="003634E5"/>
    <w:rsid w:val="003638D1"/>
    <w:rsid w:val="00363A83"/>
    <w:rsid w:val="00363B9A"/>
    <w:rsid w:val="003645F4"/>
    <w:rsid w:val="00364A7C"/>
    <w:rsid w:val="00364B38"/>
    <w:rsid w:val="003651CE"/>
    <w:rsid w:val="003655FA"/>
    <w:rsid w:val="00365695"/>
    <w:rsid w:val="00365747"/>
    <w:rsid w:val="00365904"/>
    <w:rsid w:val="00365F9D"/>
    <w:rsid w:val="0036609C"/>
    <w:rsid w:val="00366332"/>
    <w:rsid w:val="0036643D"/>
    <w:rsid w:val="0036660A"/>
    <w:rsid w:val="0036690F"/>
    <w:rsid w:val="00366E74"/>
    <w:rsid w:val="00366F80"/>
    <w:rsid w:val="00366FDC"/>
    <w:rsid w:val="003677AC"/>
    <w:rsid w:val="003707E7"/>
    <w:rsid w:val="00370C54"/>
    <w:rsid w:val="00370C63"/>
    <w:rsid w:val="00370C7B"/>
    <w:rsid w:val="00370D1F"/>
    <w:rsid w:val="003714F2"/>
    <w:rsid w:val="003717D8"/>
    <w:rsid w:val="003717DD"/>
    <w:rsid w:val="00371908"/>
    <w:rsid w:val="00371E93"/>
    <w:rsid w:val="00371F5A"/>
    <w:rsid w:val="003720B6"/>
    <w:rsid w:val="00372776"/>
    <w:rsid w:val="00372A09"/>
    <w:rsid w:val="00372B55"/>
    <w:rsid w:val="00372D52"/>
    <w:rsid w:val="003736FA"/>
    <w:rsid w:val="003737DA"/>
    <w:rsid w:val="00373A78"/>
    <w:rsid w:val="00373B18"/>
    <w:rsid w:val="00373DC4"/>
    <w:rsid w:val="003740AA"/>
    <w:rsid w:val="00374744"/>
    <w:rsid w:val="00374888"/>
    <w:rsid w:val="003749AF"/>
    <w:rsid w:val="00375010"/>
    <w:rsid w:val="003754CE"/>
    <w:rsid w:val="0037581B"/>
    <w:rsid w:val="0037600E"/>
    <w:rsid w:val="0037649A"/>
    <w:rsid w:val="0037686E"/>
    <w:rsid w:val="00376A66"/>
    <w:rsid w:val="00377008"/>
    <w:rsid w:val="0037731F"/>
    <w:rsid w:val="00377659"/>
    <w:rsid w:val="00377A20"/>
    <w:rsid w:val="00380609"/>
    <w:rsid w:val="00380753"/>
    <w:rsid w:val="00380944"/>
    <w:rsid w:val="00380BA9"/>
    <w:rsid w:val="00380D8C"/>
    <w:rsid w:val="00380DD5"/>
    <w:rsid w:val="00380FA5"/>
    <w:rsid w:val="00381023"/>
    <w:rsid w:val="003814A1"/>
    <w:rsid w:val="0038181F"/>
    <w:rsid w:val="00381A8F"/>
    <w:rsid w:val="00382096"/>
    <w:rsid w:val="003820FC"/>
    <w:rsid w:val="00382A6D"/>
    <w:rsid w:val="00382F3E"/>
    <w:rsid w:val="003830E6"/>
    <w:rsid w:val="0038310E"/>
    <w:rsid w:val="0038342C"/>
    <w:rsid w:val="003834C0"/>
    <w:rsid w:val="003835AF"/>
    <w:rsid w:val="00383E0D"/>
    <w:rsid w:val="003842B7"/>
    <w:rsid w:val="003843DB"/>
    <w:rsid w:val="0038443D"/>
    <w:rsid w:val="003847B9"/>
    <w:rsid w:val="00384878"/>
    <w:rsid w:val="0038503B"/>
    <w:rsid w:val="00385359"/>
    <w:rsid w:val="00385855"/>
    <w:rsid w:val="00385D84"/>
    <w:rsid w:val="003860EA"/>
    <w:rsid w:val="00386128"/>
    <w:rsid w:val="00386346"/>
    <w:rsid w:val="00386400"/>
    <w:rsid w:val="00386847"/>
    <w:rsid w:val="00386B1A"/>
    <w:rsid w:val="00386D0E"/>
    <w:rsid w:val="003876BE"/>
    <w:rsid w:val="0038774C"/>
    <w:rsid w:val="00387848"/>
    <w:rsid w:val="003878C8"/>
    <w:rsid w:val="00387C24"/>
    <w:rsid w:val="00387E51"/>
    <w:rsid w:val="003900D1"/>
    <w:rsid w:val="00390205"/>
    <w:rsid w:val="0039030E"/>
    <w:rsid w:val="00390337"/>
    <w:rsid w:val="00390777"/>
    <w:rsid w:val="00390B35"/>
    <w:rsid w:val="00390B7F"/>
    <w:rsid w:val="00390D5E"/>
    <w:rsid w:val="0039121F"/>
    <w:rsid w:val="003913A7"/>
    <w:rsid w:val="0039177B"/>
    <w:rsid w:val="00391B75"/>
    <w:rsid w:val="00391EA6"/>
    <w:rsid w:val="00391F3F"/>
    <w:rsid w:val="003923E3"/>
    <w:rsid w:val="0039252E"/>
    <w:rsid w:val="003928D0"/>
    <w:rsid w:val="003929AB"/>
    <w:rsid w:val="00392C7F"/>
    <w:rsid w:val="00393029"/>
    <w:rsid w:val="00393156"/>
    <w:rsid w:val="0039325B"/>
    <w:rsid w:val="003933CB"/>
    <w:rsid w:val="0039354E"/>
    <w:rsid w:val="0039360D"/>
    <w:rsid w:val="003936A1"/>
    <w:rsid w:val="003936AA"/>
    <w:rsid w:val="00393715"/>
    <w:rsid w:val="00393853"/>
    <w:rsid w:val="003938EC"/>
    <w:rsid w:val="00393C3A"/>
    <w:rsid w:val="00393D06"/>
    <w:rsid w:val="00394027"/>
    <w:rsid w:val="00394037"/>
    <w:rsid w:val="0039413C"/>
    <w:rsid w:val="0039422B"/>
    <w:rsid w:val="003942CF"/>
    <w:rsid w:val="0039455C"/>
    <w:rsid w:val="003948E2"/>
    <w:rsid w:val="00394B02"/>
    <w:rsid w:val="00394B71"/>
    <w:rsid w:val="00394CBB"/>
    <w:rsid w:val="00394D34"/>
    <w:rsid w:val="00395673"/>
    <w:rsid w:val="00395C94"/>
    <w:rsid w:val="00396087"/>
    <w:rsid w:val="0039656C"/>
    <w:rsid w:val="00396986"/>
    <w:rsid w:val="003969EE"/>
    <w:rsid w:val="00396F7A"/>
    <w:rsid w:val="00397294"/>
    <w:rsid w:val="00397683"/>
    <w:rsid w:val="003978B0"/>
    <w:rsid w:val="00397A70"/>
    <w:rsid w:val="00397CFC"/>
    <w:rsid w:val="00397D82"/>
    <w:rsid w:val="00397DF5"/>
    <w:rsid w:val="003A0125"/>
    <w:rsid w:val="003A0432"/>
    <w:rsid w:val="003A0C59"/>
    <w:rsid w:val="003A0FE8"/>
    <w:rsid w:val="003A1094"/>
    <w:rsid w:val="003A191B"/>
    <w:rsid w:val="003A1BCE"/>
    <w:rsid w:val="003A20A7"/>
    <w:rsid w:val="003A2351"/>
    <w:rsid w:val="003A24BA"/>
    <w:rsid w:val="003A2B13"/>
    <w:rsid w:val="003A2D91"/>
    <w:rsid w:val="003A34FF"/>
    <w:rsid w:val="003A3536"/>
    <w:rsid w:val="003A37A7"/>
    <w:rsid w:val="003A38B3"/>
    <w:rsid w:val="003A3CEF"/>
    <w:rsid w:val="003A3E3E"/>
    <w:rsid w:val="003A3F9A"/>
    <w:rsid w:val="003A4152"/>
    <w:rsid w:val="003A4196"/>
    <w:rsid w:val="003A43E1"/>
    <w:rsid w:val="003A4623"/>
    <w:rsid w:val="003A46C5"/>
    <w:rsid w:val="003A47CC"/>
    <w:rsid w:val="003A488A"/>
    <w:rsid w:val="003A4ABA"/>
    <w:rsid w:val="003A5075"/>
    <w:rsid w:val="003A511D"/>
    <w:rsid w:val="003A5264"/>
    <w:rsid w:val="003A54A0"/>
    <w:rsid w:val="003A54FA"/>
    <w:rsid w:val="003A5540"/>
    <w:rsid w:val="003A5546"/>
    <w:rsid w:val="003A56D9"/>
    <w:rsid w:val="003A5984"/>
    <w:rsid w:val="003A5B28"/>
    <w:rsid w:val="003A5E7F"/>
    <w:rsid w:val="003A5FAB"/>
    <w:rsid w:val="003A610A"/>
    <w:rsid w:val="003A6519"/>
    <w:rsid w:val="003A65FB"/>
    <w:rsid w:val="003A6696"/>
    <w:rsid w:val="003A6849"/>
    <w:rsid w:val="003A6F09"/>
    <w:rsid w:val="003A6F11"/>
    <w:rsid w:val="003A741D"/>
    <w:rsid w:val="003A780A"/>
    <w:rsid w:val="003B0123"/>
    <w:rsid w:val="003B0609"/>
    <w:rsid w:val="003B0A7C"/>
    <w:rsid w:val="003B0B94"/>
    <w:rsid w:val="003B12E6"/>
    <w:rsid w:val="003B15E5"/>
    <w:rsid w:val="003B175C"/>
    <w:rsid w:val="003B1A1A"/>
    <w:rsid w:val="003B1D28"/>
    <w:rsid w:val="003B1DE8"/>
    <w:rsid w:val="003B1F33"/>
    <w:rsid w:val="003B28E2"/>
    <w:rsid w:val="003B2975"/>
    <w:rsid w:val="003B2AD3"/>
    <w:rsid w:val="003B2BDA"/>
    <w:rsid w:val="003B2C37"/>
    <w:rsid w:val="003B2E3E"/>
    <w:rsid w:val="003B3052"/>
    <w:rsid w:val="003B33F6"/>
    <w:rsid w:val="003B3898"/>
    <w:rsid w:val="003B3BF1"/>
    <w:rsid w:val="003B3CD2"/>
    <w:rsid w:val="003B3CEB"/>
    <w:rsid w:val="003B404F"/>
    <w:rsid w:val="003B4A84"/>
    <w:rsid w:val="003B4E10"/>
    <w:rsid w:val="003B4E79"/>
    <w:rsid w:val="003B5006"/>
    <w:rsid w:val="003B52D1"/>
    <w:rsid w:val="003B573B"/>
    <w:rsid w:val="003B5D93"/>
    <w:rsid w:val="003B5EBA"/>
    <w:rsid w:val="003B640E"/>
    <w:rsid w:val="003B6CA6"/>
    <w:rsid w:val="003B6D58"/>
    <w:rsid w:val="003B706C"/>
    <w:rsid w:val="003B715E"/>
    <w:rsid w:val="003B73A1"/>
    <w:rsid w:val="003B7469"/>
    <w:rsid w:val="003B750A"/>
    <w:rsid w:val="003B78B0"/>
    <w:rsid w:val="003C0000"/>
    <w:rsid w:val="003C005F"/>
    <w:rsid w:val="003C086A"/>
    <w:rsid w:val="003C08CD"/>
    <w:rsid w:val="003C09B4"/>
    <w:rsid w:val="003C0F17"/>
    <w:rsid w:val="003C0FE5"/>
    <w:rsid w:val="003C1155"/>
    <w:rsid w:val="003C1482"/>
    <w:rsid w:val="003C1876"/>
    <w:rsid w:val="003C1AD4"/>
    <w:rsid w:val="003C1BE3"/>
    <w:rsid w:val="003C2348"/>
    <w:rsid w:val="003C234D"/>
    <w:rsid w:val="003C2E18"/>
    <w:rsid w:val="003C3584"/>
    <w:rsid w:val="003C38FC"/>
    <w:rsid w:val="003C39E8"/>
    <w:rsid w:val="003C3B11"/>
    <w:rsid w:val="003C3CC7"/>
    <w:rsid w:val="003C3D6F"/>
    <w:rsid w:val="003C409F"/>
    <w:rsid w:val="003C417B"/>
    <w:rsid w:val="003C424E"/>
    <w:rsid w:val="003C4419"/>
    <w:rsid w:val="003C4440"/>
    <w:rsid w:val="003C48C2"/>
    <w:rsid w:val="003C4DB2"/>
    <w:rsid w:val="003C558C"/>
    <w:rsid w:val="003C5910"/>
    <w:rsid w:val="003C5AAC"/>
    <w:rsid w:val="003C5E23"/>
    <w:rsid w:val="003C5F5D"/>
    <w:rsid w:val="003C63E1"/>
    <w:rsid w:val="003C6558"/>
    <w:rsid w:val="003C673F"/>
    <w:rsid w:val="003C6A25"/>
    <w:rsid w:val="003C6BCF"/>
    <w:rsid w:val="003C6CA0"/>
    <w:rsid w:val="003C6FCA"/>
    <w:rsid w:val="003C7016"/>
    <w:rsid w:val="003C70C4"/>
    <w:rsid w:val="003C70DF"/>
    <w:rsid w:val="003C7119"/>
    <w:rsid w:val="003C736C"/>
    <w:rsid w:val="003C774C"/>
    <w:rsid w:val="003C7889"/>
    <w:rsid w:val="003D00D7"/>
    <w:rsid w:val="003D02B5"/>
    <w:rsid w:val="003D02C7"/>
    <w:rsid w:val="003D13D6"/>
    <w:rsid w:val="003D163E"/>
    <w:rsid w:val="003D1895"/>
    <w:rsid w:val="003D1ABB"/>
    <w:rsid w:val="003D1D36"/>
    <w:rsid w:val="003D226D"/>
    <w:rsid w:val="003D3105"/>
    <w:rsid w:val="003D365D"/>
    <w:rsid w:val="003D374E"/>
    <w:rsid w:val="003D3DCA"/>
    <w:rsid w:val="003D44E6"/>
    <w:rsid w:val="003D46E0"/>
    <w:rsid w:val="003D4C7E"/>
    <w:rsid w:val="003D5027"/>
    <w:rsid w:val="003D51AE"/>
    <w:rsid w:val="003D539C"/>
    <w:rsid w:val="003D5A7F"/>
    <w:rsid w:val="003D5D27"/>
    <w:rsid w:val="003D616B"/>
    <w:rsid w:val="003D63E1"/>
    <w:rsid w:val="003D65B4"/>
    <w:rsid w:val="003D6D47"/>
    <w:rsid w:val="003D6F1D"/>
    <w:rsid w:val="003D7451"/>
    <w:rsid w:val="003D75AA"/>
    <w:rsid w:val="003D782E"/>
    <w:rsid w:val="003D7A10"/>
    <w:rsid w:val="003D7DA4"/>
    <w:rsid w:val="003E0495"/>
    <w:rsid w:val="003E0512"/>
    <w:rsid w:val="003E05D2"/>
    <w:rsid w:val="003E134F"/>
    <w:rsid w:val="003E19ED"/>
    <w:rsid w:val="003E1F99"/>
    <w:rsid w:val="003E22AA"/>
    <w:rsid w:val="003E24E7"/>
    <w:rsid w:val="003E27ED"/>
    <w:rsid w:val="003E3186"/>
    <w:rsid w:val="003E3574"/>
    <w:rsid w:val="003E39A2"/>
    <w:rsid w:val="003E3A76"/>
    <w:rsid w:val="003E4E8B"/>
    <w:rsid w:val="003E50DB"/>
    <w:rsid w:val="003E53F5"/>
    <w:rsid w:val="003E5517"/>
    <w:rsid w:val="003E5889"/>
    <w:rsid w:val="003E5F39"/>
    <w:rsid w:val="003E6130"/>
    <w:rsid w:val="003E62F9"/>
    <w:rsid w:val="003E6622"/>
    <w:rsid w:val="003E674B"/>
    <w:rsid w:val="003E6882"/>
    <w:rsid w:val="003E69FE"/>
    <w:rsid w:val="003E6A19"/>
    <w:rsid w:val="003E780B"/>
    <w:rsid w:val="003E792D"/>
    <w:rsid w:val="003E7AB9"/>
    <w:rsid w:val="003E7B81"/>
    <w:rsid w:val="003E7BD4"/>
    <w:rsid w:val="003E7C18"/>
    <w:rsid w:val="003E7E78"/>
    <w:rsid w:val="003F00AF"/>
    <w:rsid w:val="003F032E"/>
    <w:rsid w:val="003F03AA"/>
    <w:rsid w:val="003F0542"/>
    <w:rsid w:val="003F0841"/>
    <w:rsid w:val="003F08AD"/>
    <w:rsid w:val="003F0991"/>
    <w:rsid w:val="003F0B09"/>
    <w:rsid w:val="003F0B91"/>
    <w:rsid w:val="003F0CF2"/>
    <w:rsid w:val="003F11DE"/>
    <w:rsid w:val="003F16A7"/>
    <w:rsid w:val="003F18CA"/>
    <w:rsid w:val="003F2303"/>
    <w:rsid w:val="003F244D"/>
    <w:rsid w:val="003F2975"/>
    <w:rsid w:val="003F2A31"/>
    <w:rsid w:val="003F2B11"/>
    <w:rsid w:val="003F2E2F"/>
    <w:rsid w:val="003F2E7B"/>
    <w:rsid w:val="003F30AA"/>
    <w:rsid w:val="003F32BA"/>
    <w:rsid w:val="003F33AC"/>
    <w:rsid w:val="003F34F2"/>
    <w:rsid w:val="003F39C6"/>
    <w:rsid w:val="003F3DFD"/>
    <w:rsid w:val="003F40DE"/>
    <w:rsid w:val="003F42C9"/>
    <w:rsid w:val="003F4791"/>
    <w:rsid w:val="003F47B8"/>
    <w:rsid w:val="003F47BF"/>
    <w:rsid w:val="003F4BC8"/>
    <w:rsid w:val="003F4D25"/>
    <w:rsid w:val="003F4D9D"/>
    <w:rsid w:val="003F4DB4"/>
    <w:rsid w:val="003F4DF6"/>
    <w:rsid w:val="003F548A"/>
    <w:rsid w:val="003F5FC1"/>
    <w:rsid w:val="003F606D"/>
    <w:rsid w:val="003F6234"/>
    <w:rsid w:val="003F63B1"/>
    <w:rsid w:val="003F63FD"/>
    <w:rsid w:val="003F65F6"/>
    <w:rsid w:val="003F662B"/>
    <w:rsid w:val="003F6681"/>
    <w:rsid w:val="003F6E9B"/>
    <w:rsid w:val="003F6EFD"/>
    <w:rsid w:val="003F701D"/>
    <w:rsid w:val="003F7396"/>
    <w:rsid w:val="003F7653"/>
    <w:rsid w:val="003F7766"/>
    <w:rsid w:val="004003E9"/>
    <w:rsid w:val="004004B8"/>
    <w:rsid w:val="00400728"/>
    <w:rsid w:val="00400848"/>
    <w:rsid w:val="00400A9B"/>
    <w:rsid w:val="00400BEA"/>
    <w:rsid w:val="004018B7"/>
    <w:rsid w:val="004019D6"/>
    <w:rsid w:val="00401BCF"/>
    <w:rsid w:val="004020BF"/>
    <w:rsid w:val="0040213B"/>
    <w:rsid w:val="004021C8"/>
    <w:rsid w:val="004022C4"/>
    <w:rsid w:val="004024BE"/>
    <w:rsid w:val="0040267A"/>
    <w:rsid w:val="004026CB"/>
    <w:rsid w:val="004028BD"/>
    <w:rsid w:val="00402957"/>
    <w:rsid w:val="00402A43"/>
    <w:rsid w:val="00402C96"/>
    <w:rsid w:val="00402FA6"/>
    <w:rsid w:val="004030CA"/>
    <w:rsid w:val="00403267"/>
    <w:rsid w:val="0040344F"/>
    <w:rsid w:val="00403565"/>
    <w:rsid w:val="00403697"/>
    <w:rsid w:val="00403E8B"/>
    <w:rsid w:val="00403F8B"/>
    <w:rsid w:val="00404035"/>
    <w:rsid w:val="004040B5"/>
    <w:rsid w:val="004040C5"/>
    <w:rsid w:val="004040DA"/>
    <w:rsid w:val="0040417B"/>
    <w:rsid w:val="004046E8"/>
    <w:rsid w:val="004046EA"/>
    <w:rsid w:val="00405010"/>
    <w:rsid w:val="004050AC"/>
    <w:rsid w:val="00405167"/>
    <w:rsid w:val="0040516F"/>
    <w:rsid w:val="0040610E"/>
    <w:rsid w:val="0040617C"/>
    <w:rsid w:val="00406D3F"/>
    <w:rsid w:val="00407045"/>
    <w:rsid w:val="0040715E"/>
    <w:rsid w:val="00407605"/>
    <w:rsid w:val="00407806"/>
    <w:rsid w:val="004078ED"/>
    <w:rsid w:val="004078F5"/>
    <w:rsid w:val="00407975"/>
    <w:rsid w:val="00407C6C"/>
    <w:rsid w:val="00407EB8"/>
    <w:rsid w:val="00410004"/>
    <w:rsid w:val="004108FA"/>
    <w:rsid w:val="0041098C"/>
    <w:rsid w:val="00410B4D"/>
    <w:rsid w:val="00410D40"/>
    <w:rsid w:val="00410EDC"/>
    <w:rsid w:val="00410F80"/>
    <w:rsid w:val="004111BC"/>
    <w:rsid w:val="00411403"/>
    <w:rsid w:val="0041143D"/>
    <w:rsid w:val="00411463"/>
    <w:rsid w:val="004114D3"/>
    <w:rsid w:val="004114EF"/>
    <w:rsid w:val="00411534"/>
    <w:rsid w:val="0041184A"/>
    <w:rsid w:val="0041197F"/>
    <w:rsid w:val="00411988"/>
    <w:rsid w:val="00411DB6"/>
    <w:rsid w:val="00412682"/>
    <w:rsid w:val="0041294F"/>
    <w:rsid w:val="004129EA"/>
    <w:rsid w:val="00412CB2"/>
    <w:rsid w:val="00412E51"/>
    <w:rsid w:val="00412F16"/>
    <w:rsid w:val="0041334B"/>
    <w:rsid w:val="00413723"/>
    <w:rsid w:val="00413913"/>
    <w:rsid w:val="004143B2"/>
    <w:rsid w:val="00414EA1"/>
    <w:rsid w:val="0041504B"/>
    <w:rsid w:val="00415065"/>
    <w:rsid w:val="0041514C"/>
    <w:rsid w:val="0041564A"/>
    <w:rsid w:val="00415764"/>
    <w:rsid w:val="004157CB"/>
    <w:rsid w:val="00415B26"/>
    <w:rsid w:val="00415C4D"/>
    <w:rsid w:val="00415C89"/>
    <w:rsid w:val="00415D9B"/>
    <w:rsid w:val="00415EB6"/>
    <w:rsid w:val="004163D6"/>
    <w:rsid w:val="00416678"/>
    <w:rsid w:val="00416897"/>
    <w:rsid w:val="00416916"/>
    <w:rsid w:val="004170F9"/>
    <w:rsid w:val="004174E7"/>
    <w:rsid w:val="00417911"/>
    <w:rsid w:val="00417C19"/>
    <w:rsid w:val="00417CD5"/>
    <w:rsid w:val="00417E78"/>
    <w:rsid w:val="00417F33"/>
    <w:rsid w:val="0042006A"/>
    <w:rsid w:val="004201B4"/>
    <w:rsid w:val="004205C3"/>
    <w:rsid w:val="00420C88"/>
    <w:rsid w:val="00420F6E"/>
    <w:rsid w:val="004210A6"/>
    <w:rsid w:val="004216CE"/>
    <w:rsid w:val="00421A94"/>
    <w:rsid w:val="00421C51"/>
    <w:rsid w:val="00421F20"/>
    <w:rsid w:val="0042205C"/>
    <w:rsid w:val="0042210A"/>
    <w:rsid w:val="004224CD"/>
    <w:rsid w:val="004226EF"/>
    <w:rsid w:val="004227DB"/>
    <w:rsid w:val="0042293F"/>
    <w:rsid w:val="00422954"/>
    <w:rsid w:val="00422C88"/>
    <w:rsid w:val="00422C9C"/>
    <w:rsid w:val="00422CF4"/>
    <w:rsid w:val="00422D81"/>
    <w:rsid w:val="00423361"/>
    <w:rsid w:val="004234CD"/>
    <w:rsid w:val="00423507"/>
    <w:rsid w:val="00423DF5"/>
    <w:rsid w:val="00423F17"/>
    <w:rsid w:val="004248BC"/>
    <w:rsid w:val="00424935"/>
    <w:rsid w:val="00424A1C"/>
    <w:rsid w:val="00424A35"/>
    <w:rsid w:val="00424DFA"/>
    <w:rsid w:val="00424E22"/>
    <w:rsid w:val="0042500A"/>
    <w:rsid w:val="00425195"/>
    <w:rsid w:val="004251C8"/>
    <w:rsid w:val="0042545C"/>
    <w:rsid w:val="004254F5"/>
    <w:rsid w:val="00425B2F"/>
    <w:rsid w:val="0042608D"/>
    <w:rsid w:val="00426449"/>
    <w:rsid w:val="00426912"/>
    <w:rsid w:val="00426E0D"/>
    <w:rsid w:val="004278E0"/>
    <w:rsid w:val="00427A31"/>
    <w:rsid w:val="00427E5B"/>
    <w:rsid w:val="004300C9"/>
    <w:rsid w:val="00430339"/>
    <w:rsid w:val="0043044F"/>
    <w:rsid w:val="00430832"/>
    <w:rsid w:val="00430F2A"/>
    <w:rsid w:val="00430FCB"/>
    <w:rsid w:val="00431794"/>
    <w:rsid w:val="00431800"/>
    <w:rsid w:val="004319AC"/>
    <w:rsid w:val="00431D36"/>
    <w:rsid w:val="00431E1A"/>
    <w:rsid w:val="00431F3F"/>
    <w:rsid w:val="004320FE"/>
    <w:rsid w:val="004324B3"/>
    <w:rsid w:val="004324BC"/>
    <w:rsid w:val="004326AD"/>
    <w:rsid w:val="0043278F"/>
    <w:rsid w:val="00432A38"/>
    <w:rsid w:val="00432B79"/>
    <w:rsid w:val="00432EA8"/>
    <w:rsid w:val="00433321"/>
    <w:rsid w:val="00433404"/>
    <w:rsid w:val="0043345A"/>
    <w:rsid w:val="00433E0B"/>
    <w:rsid w:val="004342DC"/>
    <w:rsid w:val="004342F5"/>
    <w:rsid w:val="004346B9"/>
    <w:rsid w:val="0043482C"/>
    <w:rsid w:val="00434856"/>
    <w:rsid w:val="00434BF1"/>
    <w:rsid w:val="004350F9"/>
    <w:rsid w:val="00435234"/>
    <w:rsid w:val="004352CA"/>
    <w:rsid w:val="0043553D"/>
    <w:rsid w:val="004356A5"/>
    <w:rsid w:val="00435715"/>
    <w:rsid w:val="00436023"/>
    <w:rsid w:val="00436481"/>
    <w:rsid w:val="00436616"/>
    <w:rsid w:val="00436DE4"/>
    <w:rsid w:val="00436E78"/>
    <w:rsid w:val="0043707D"/>
    <w:rsid w:val="00437FE4"/>
    <w:rsid w:val="00440165"/>
    <w:rsid w:val="0044023F"/>
    <w:rsid w:val="004402DC"/>
    <w:rsid w:val="0044088F"/>
    <w:rsid w:val="00440CFB"/>
    <w:rsid w:val="00440E97"/>
    <w:rsid w:val="004411A9"/>
    <w:rsid w:val="0044121F"/>
    <w:rsid w:val="0044142E"/>
    <w:rsid w:val="004415AD"/>
    <w:rsid w:val="00441B49"/>
    <w:rsid w:val="00441B51"/>
    <w:rsid w:val="00441DC9"/>
    <w:rsid w:val="00441F83"/>
    <w:rsid w:val="00442547"/>
    <w:rsid w:val="00442717"/>
    <w:rsid w:val="0044274C"/>
    <w:rsid w:val="00443352"/>
    <w:rsid w:val="0044337E"/>
    <w:rsid w:val="004434A9"/>
    <w:rsid w:val="004434AD"/>
    <w:rsid w:val="004434EA"/>
    <w:rsid w:val="004441F5"/>
    <w:rsid w:val="00444531"/>
    <w:rsid w:val="004445F4"/>
    <w:rsid w:val="00444833"/>
    <w:rsid w:val="0044494D"/>
    <w:rsid w:val="00444CC9"/>
    <w:rsid w:val="004450C5"/>
    <w:rsid w:val="004452C3"/>
    <w:rsid w:val="004455B3"/>
    <w:rsid w:val="00445987"/>
    <w:rsid w:val="00445AAF"/>
    <w:rsid w:val="00445AB0"/>
    <w:rsid w:val="00445BD9"/>
    <w:rsid w:val="00445D73"/>
    <w:rsid w:val="00445DE9"/>
    <w:rsid w:val="00445E8D"/>
    <w:rsid w:val="004460A4"/>
    <w:rsid w:val="004462CE"/>
    <w:rsid w:val="00446326"/>
    <w:rsid w:val="00446339"/>
    <w:rsid w:val="00446421"/>
    <w:rsid w:val="00446754"/>
    <w:rsid w:val="00446DE6"/>
    <w:rsid w:val="00446E4D"/>
    <w:rsid w:val="00446F87"/>
    <w:rsid w:val="00447206"/>
    <w:rsid w:val="0044741F"/>
    <w:rsid w:val="00447739"/>
    <w:rsid w:val="004478A2"/>
    <w:rsid w:val="00447A4F"/>
    <w:rsid w:val="00447BB4"/>
    <w:rsid w:val="004501E9"/>
    <w:rsid w:val="00450217"/>
    <w:rsid w:val="00450226"/>
    <w:rsid w:val="004509B6"/>
    <w:rsid w:val="00450CF0"/>
    <w:rsid w:val="00450E78"/>
    <w:rsid w:val="00450E81"/>
    <w:rsid w:val="00450F3B"/>
    <w:rsid w:val="00451167"/>
    <w:rsid w:val="0045173D"/>
    <w:rsid w:val="00451784"/>
    <w:rsid w:val="0045179D"/>
    <w:rsid w:val="004517BA"/>
    <w:rsid w:val="00451907"/>
    <w:rsid w:val="00451DEC"/>
    <w:rsid w:val="00452378"/>
    <w:rsid w:val="004523AE"/>
    <w:rsid w:val="00452516"/>
    <w:rsid w:val="00452637"/>
    <w:rsid w:val="0045280B"/>
    <w:rsid w:val="00452C7B"/>
    <w:rsid w:val="00452C97"/>
    <w:rsid w:val="00452E45"/>
    <w:rsid w:val="0045309A"/>
    <w:rsid w:val="0045351A"/>
    <w:rsid w:val="00453BAA"/>
    <w:rsid w:val="00454136"/>
    <w:rsid w:val="00454438"/>
    <w:rsid w:val="00454784"/>
    <w:rsid w:val="00454D94"/>
    <w:rsid w:val="00454F69"/>
    <w:rsid w:val="00454FDD"/>
    <w:rsid w:val="00455038"/>
    <w:rsid w:val="0045504A"/>
    <w:rsid w:val="004554F1"/>
    <w:rsid w:val="00455659"/>
    <w:rsid w:val="004557A5"/>
    <w:rsid w:val="00455964"/>
    <w:rsid w:val="00455D5E"/>
    <w:rsid w:val="00455DC2"/>
    <w:rsid w:val="004561BA"/>
    <w:rsid w:val="0045631D"/>
    <w:rsid w:val="0045645F"/>
    <w:rsid w:val="00456F99"/>
    <w:rsid w:val="0045706F"/>
    <w:rsid w:val="00457250"/>
    <w:rsid w:val="00457933"/>
    <w:rsid w:val="00457C33"/>
    <w:rsid w:val="004607D8"/>
    <w:rsid w:val="004609AF"/>
    <w:rsid w:val="004609CC"/>
    <w:rsid w:val="00460B71"/>
    <w:rsid w:val="00460D3F"/>
    <w:rsid w:val="00460DC7"/>
    <w:rsid w:val="00461041"/>
    <w:rsid w:val="004611A2"/>
    <w:rsid w:val="004611B2"/>
    <w:rsid w:val="00461A22"/>
    <w:rsid w:val="00461CD3"/>
    <w:rsid w:val="00461D10"/>
    <w:rsid w:val="00462BD8"/>
    <w:rsid w:val="00462DA1"/>
    <w:rsid w:val="00462DAC"/>
    <w:rsid w:val="00462E93"/>
    <w:rsid w:val="004636AA"/>
    <w:rsid w:val="004636CD"/>
    <w:rsid w:val="00463EEB"/>
    <w:rsid w:val="00464423"/>
    <w:rsid w:val="004647FE"/>
    <w:rsid w:val="004649D6"/>
    <w:rsid w:val="00464BBA"/>
    <w:rsid w:val="004650EB"/>
    <w:rsid w:val="00465B1D"/>
    <w:rsid w:val="00465D16"/>
    <w:rsid w:val="00465E91"/>
    <w:rsid w:val="00466071"/>
    <w:rsid w:val="004662B3"/>
    <w:rsid w:val="0046649B"/>
    <w:rsid w:val="004664C9"/>
    <w:rsid w:val="00466529"/>
    <w:rsid w:val="0046679E"/>
    <w:rsid w:val="004668D0"/>
    <w:rsid w:val="004669B7"/>
    <w:rsid w:val="00466BA1"/>
    <w:rsid w:val="00466BAB"/>
    <w:rsid w:val="00466BF6"/>
    <w:rsid w:val="00466EB4"/>
    <w:rsid w:val="004677C5"/>
    <w:rsid w:val="0047019B"/>
    <w:rsid w:val="004701B5"/>
    <w:rsid w:val="00470269"/>
    <w:rsid w:val="00470AC5"/>
    <w:rsid w:val="00470B59"/>
    <w:rsid w:val="00470C79"/>
    <w:rsid w:val="00471034"/>
    <w:rsid w:val="00471130"/>
    <w:rsid w:val="00471BB6"/>
    <w:rsid w:val="00471D8A"/>
    <w:rsid w:val="00471F55"/>
    <w:rsid w:val="00472053"/>
    <w:rsid w:val="0047234A"/>
    <w:rsid w:val="0047237A"/>
    <w:rsid w:val="0047240A"/>
    <w:rsid w:val="0047247C"/>
    <w:rsid w:val="0047266F"/>
    <w:rsid w:val="00472675"/>
    <w:rsid w:val="00472744"/>
    <w:rsid w:val="00472AAF"/>
    <w:rsid w:val="00472DE5"/>
    <w:rsid w:val="00473755"/>
    <w:rsid w:val="0047399B"/>
    <w:rsid w:val="00474694"/>
    <w:rsid w:val="00474D73"/>
    <w:rsid w:val="00474D93"/>
    <w:rsid w:val="00474E91"/>
    <w:rsid w:val="00474EAD"/>
    <w:rsid w:val="00474F4C"/>
    <w:rsid w:val="00475218"/>
    <w:rsid w:val="00475A8A"/>
    <w:rsid w:val="00475C08"/>
    <w:rsid w:val="00475C84"/>
    <w:rsid w:val="00475C8E"/>
    <w:rsid w:val="00475C9C"/>
    <w:rsid w:val="00475FA9"/>
    <w:rsid w:val="004760C4"/>
    <w:rsid w:val="0047648F"/>
    <w:rsid w:val="00476716"/>
    <w:rsid w:val="00476AA5"/>
    <w:rsid w:val="00476AE5"/>
    <w:rsid w:val="00477093"/>
    <w:rsid w:val="00477226"/>
    <w:rsid w:val="00477233"/>
    <w:rsid w:val="00477348"/>
    <w:rsid w:val="00477B2D"/>
    <w:rsid w:val="00477D06"/>
    <w:rsid w:val="00477D0B"/>
    <w:rsid w:val="00477F3C"/>
    <w:rsid w:val="004805A8"/>
    <w:rsid w:val="0048062A"/>
    <w:rsid w:val="00480B9D"/>
    <w:rsid w:val="00480BE8"/>
    <w:rsid w:val="00480C29"/>
    <w:rsid w:val="00480E47"/>
    <w:rsid w:val="00480F1E"/>
    <w:rsid w:val="00480F74"/>
    <w:rsid w:val="004813BE"/>
    <w:rsid w:val="00481507"/>
    <w:rsid w:val="00481A90"/>
    <w:rsid w:val="00481CF8"/>
    <w:rsid w:val="00481E17"/>
    <w:rsid w:val="00482BBA"/>
    <w:rsid w:val="00482CBE"/>
    <w:rsid w:val="00483432"/>
    <w:rsid w:val="0048357F"/>
    <w:rsid w:val="004835E0"/>
    <w:rsid w:val="0048379E"/>
    <w:rsid w:val="0048398A"/>
    <w:rsid w:val="00483D1D"/>
    <w:rsid w:val="00484595"/>
    <w:rsid w:val="0048468B"/>
    <w:rsid w:val="0048471B"/>
    <w:rsid w:val="00484BF4"/>
    <w:rsid w:val="00484DAB"/>
    <w:rsid w:val="00485563"/>
    <w:rsid w:val="004855A9"/>
    <w:rsid w:val="00485B62"/>
    <w:rsid w:val="00485E93"/>
    <w:rsid w:val="00485FF9"/>
    <w:rsid w:val="004860BE"/>
    <w:rsid w:val="0048612F"/>
    <w:rsid w:val="00486416"/>
    <w:rsid w:val="0048650E"/>
    <w:rsid w:val="0048690A"/>
    <w:rsid w:val="00486D45"/>
    <w:rsid w:val="00486EF8"/>
    <w:rsid w:val="00487C71"/>
    <w:rsid w:val="004904D5"/>
    <w:rsid w:val="004905A1"/>
    <w:rsid w:val="00490BA0"/>
    <w:rsid w:val="00491133"/>
    <w:rsid w:val="0049131D"/>
    <w:rsid w:val="004914E7"/>
    <w:rsid w:val="00491693"/>
    <w:rsid w:val="004916A0"/>
    <w:rsid w:val="00491714"/>
    <w:rsid w:val="0049182F"/>
    <w:rsid w:val="004919F3"/>
    <w:rsid w:val="00491A76"/>
    <w:rsid w:val="00491C1D"/>
    <w:rsid w:val="00491D04"/>
    <w:rsid w:val="00491DB0"/>
    <w:rsid w:val="00491FC3"/>
    <w:rsid w:val="0049207A"/>
    <w:rsid w:val="00492098"/>
    <w:rsid w:val="004920C2"/>
    <w:rsid w:val="00492216"/>
    <w:rsid w:val="004926AF"/>
    <w:rsid w:val="00492AA4"/>
    <w:rsid w:val="00492B40"/>
    <w:rsid w:val="00492D78"/>
    <w:rsid w:val="00492F0D"/>
    <w:rsid w:val="0049326C"/>
    <w:rsid w:val="004932A8"/>
    <w:rsid w:val="004938E8"/>
    <w:rsid w:val="00493A93"/>
    <w:rsid w:val="00493BE4"/>
    <w:rsid w:val="004940BF"/>
    <w:rsid w:val="004944D9"/>
    <w:rsid w:val="0049457E"/>
    <w:rsid w:val="0049465D"/>
    <w:rsid w:val="0049468B"/>
    <w:rsid w:val="004949B2"/>
    <w:rsid w:val="004949F1"/>
    <w:rsid w:val="00494C4A"/>
    <w:rsid w:val="00494DCC"/>
    <w:rsid w:val="00494FC9"/>
    <w:rsid w:val="004950FD"/>
    <w:rsid w:val="004953C2"/>
    <w:rsid w:val="004957D2"/>
    <w:rsid w:val="00495B1E"/>
    <w:rsid w:val="00495C48"/>
    <w:rsid w:val="00495E3F"/>
    <w:rsid w:val="00496088"/>
    <w:rsid w:val="00496214"/>
    <w:rsid w:val="00496328"/>
    <w:rsid w:val="004963B2"/>
    <w:rsid w:val="004963F2"/>
    <w:rsid w:val="004966DB"/>
    <w:rsid w:val="00496891"/>
    <w:rsid w:val="00496E0C"/>
    <w:rsid w:val="00497051"/>
    <w:rsid w:val="0049718D"/>
    <w:rsid w:val="0049727B"/>
    <w:rsid w:val="004978B9"/>
    <w:rsid w:val="00497A87"/>
    <w:rsid w:val="00497B83"/>
    <w:rsid w:val="00497E00"/>
    <w:rsid w:val="004A0151"/>
    <w:rsid w:val="004A091E"/>
    <w:rsid w:val="004A0B5F"/>
    <w:rsid w:val="004A0F01"/>
    <w:rsid w:val="004A133A"/>
    <w:rsid w:val="004A14DD"/>
    <w:rsid w:val="004A1B36"/>
    <w:rsid w:val="004A1BA1"/>
    <w:rsid w:val="004A2321"/>
    <w:rsid w:val="004A2374"/>
    <w:rsid w:val="004A2C79"/>
    <w:rsid w:val="004A3581"/>
    <w:rsid w:val="004A3644"/>
    <w:rsid w:val="004A392B"/>
    <w:rsid w:val="004A3C0A"/>
    <w:rsid w:val="004A3CE3"/>
    <w:rsid w:val="004A4400"/>
    <w:rsid w:val="004A440D"/>
    <w:rsid w:val="004A4805"/>
    <w:rsid w:val="004A4826"/>
    <w:rsid w:val="004A4E80"/>
    <w:rsid w:val="004A56CF"/>
    <w:rsid w:val="004A593D"/>
    <w:rsid w:val="004A5A0F"/>
    <w:rsid w:val="004A5C80"/>
    <w:rsid w:val="004A5E3E"/>
    <w:rsid w:val="004A63D5"/>
    <w:rsid w:val="004A67A4"/>
    <w:rsid w:val="004A68C1"/>
    <w:rsid w:val="004A6904"/>
    <w:rsid w:val="004A6BF2"/>
    <w:rsid w:val="004A6D92"/>
    <w:rsid w:val="004A7004"/>
    <w:rsid w:val="004A731B"/>
    <w:rsid w:val="004A7683"/>
    <w:rsid w:val="004A77AE"/>
    <w:rsid w:val="004A7945"/>
    <w:rsid w:val="004A7E01"/>
    <w:rsid w:val="004B047B"/>
    <w:rsid w:val="004B05B0"/>
    <w:rsid w:val="004B072E"/>
    <w:rsid w:val="004B0948"/>
    <w:rsid w:val="004B09B9"/>
    <w:rsid w:val="004B0D0E"/>
    <w:rsid w:val="004B112E"/>
    <w:rsid w:val="004B12C8"/>
    <w:rsid w:val="004B14A5"/>
    <w:rsid w:val="004B18CD"/>
    <w:rsid w:val="004B1BA7"/>
    <w:rsid w:val="004B1ED7"/>
    <w:rsid w:val="004B2089"/>
    <w:rsid w:val="004B22A3"/>
    <w:rsid w:val="004B2478"/>
    <w:rsid w:val="004B2534"/>
    <w:rsid w:val="004B2BB5"/>
    <w:rsid w:val="004B2BCC"/>
    <w:rsid w:val="004B314C"/>
    <w:rsid w:val="004B319B"/>
    <w:rsid w:val="004B387A"/>
    <w:rsid w:val="004B3ECA"/>
    <w:rsid w:val="004B3FDE"/>
    <w:rsid w:val="004B4167"/>
    <w:rsid w:val="004B4675"/>
    <w:rsid w:val="004B493F"/>
    <w:rsid w:val="004B4D21"/>
    <w:rsid w:val="004B4FA8"/>
    <w:rsid w:val="004B51B6"/>
    <w:rsid w:val="004B529E"/>
    <w:rsid w:val="004B571B"/>
    <w:rsid w:val="004B575D"/>
    <w:rsid w:val="004B5C40"/>
    <w:rsid w:val="004B5D86"/>
    <w:rsid w:val="004B5E2B"/>
    <w:rsid w:val="004B6173"/>
    <w:rsid w:val="004B62B7"/>
    <w:rsid w:val="004B64A9"/>
    <w:rsid w:val="004B6A92"/>
    <w:rsid w:val="004B6BBC"/>
    <w:rsid w:val="004B6CDE"/>
    <w:rsid w:val="004B6E60"/>
    <w:rsid w:val="004B795C"/>
    <w:rsid w:val="004B7B50"/>
    <w:rsid w:val="004B7D0B"/>
    <w:rsid w:val="004B7EFE"/>
    <w:rsid w:val="004B7FB9"/>
    <w:rsid w:val="004C0017"/>
    <w:rsid w:val="004C01F7"/>
    <w:rsid w:val="004C03BA"/>
    <w:rsid w:val="004C10E2"/>
    <w:rsid w:val="004C115E"/>
    <w:rsid w:val="004C11AE"/>
    <w:rsid w:val="004C123B"/>
    <w:rsid w:val="004C1901"/>
    <w:rsid w:val="004C1B73"/>
    <w:rsid w:val="004C1D02"/>
    <w:rsid w:val="004C2125"/>
    <w:rsid w:val="004C2244"/>
    <w:rsid w:val="004C224A"/>
    <w:rsid w:val="004C2270"/>
    <w:rsid w:val="004C2491"/>
    <w:rsid w:val="004C25B4"/>
    <w:rsid w:val="004C25BC"/>
    <w:rsid w:val="004C27F6"/>
    <w:rsid w:val="004C2A41"/>
    <w:rsid w:val="004C2AB6"/>
    <w:rsid w:val="004C3188"/>
    <w:rsid w:val="004C337A"/>
    <w:rsid w:val="004C3607"/>
    <w:rsid w:val="004C36E0"/>
    <w:rsid w:val="004C3B96"/>
    <w:rsid w:val="004C3BF2"/>
    <w:rsid w:val="004C3C64"/>
    <w:rsid w:val="004C42C9"/>
    <w:rsid w:val="004C4467"/>
    <w:rsid w:val="004C47B0"/>
    <w:rsid w:val="004C4A29"/>
    <w:rsid w:val="004C4E3D"/>
    <w:rsid w:val="004C4F01"/>
    <w:rsid w:val="004C5380"/>
    <w:rsid w:val="004C56C6"/>
    <w:rsid w:val="004C5FA2"/>
    <w:rsid w:val="004C655E"/>
    <w:rsid w:val="004C6A6A"/>
    <w:rsid w:val="004C6C50"/>
    <w:rsid w:val="004C70B7"/>
    <w:rsid w:val="004C7204"/>
    <w:rsid w:val="004C7436"/>
    <w:rsid w:val="004C7845"/>
    <w:rsid w:val="004C7D26"/>
    <w:rsid w:val="004C7D57"/>
    <w:rsid w:val="004C7E2F"/>
    <w:rsid w:val="004D1500"/>
    <w:rsid w:val="004D1775"/>
    <w:rsid w:val="004D1788"/>
    <w:rsid w:val="004D1812"/>
    <w:rsid w:val="004D182F"/>
    <w:rsid w:val="004D1AB5"/>
    <w:rsid w:val="004D2095"/>
    <w:rsid w:val="004D2447"/>
    <w:rsid w:val="004D274E"/>
    <w:rsid w:val="004D27AC"/>
    <w:rsid w:val="004D2A74"/>
    <w:rsid w:val="004D2AFC"/>
    <w:rsid w:val="004D2C17"/>
    <w:rsid w:val="004D2CA8"/>
    <w:rsid w:val="004D2DF7"/>
    <w:rsid w:val="004D3392"/>
    <w:rsid w:val="004D344E"/>
    <w:rsid w:val="004D3539"/>
    <w:rsid w:val="004D399C"/>
    <w:rsid w:val="004D39BE"/>
    <w:rsid w:val="004D3B79"/>
    <w:rsid w:val="004D4040"/>
    <w:rsid w:val="004D40EA"/>
    <w:rsid w:val="004D4906"/>
    <w:rsid w:val="004D496A"/>
    <w:rsid w:val="004D4A2E"/>
    <w:rsid w:val="004D4B17"/>
    <w:rsid w:val="004D4F14"/>
    <w:rsid w:val="004D59E2"/>
    <w:rsid w:val="004D5BDB"/>
    <w:rsid w:val="004D69BB"/>
    <w:rsid w:val="004D6B8B"/>
    <w:rsid w:val="004D6D35"/>
    <w:rsid w:val="004D6D4B"/>
    <w:rsid w:val="004D6D5A"/>
    <w:rsid w:val="004D6E70"/>
    <w:rsid w:val="004D72AF"/>
    <w:rsid w:val="004D7506"/>
    <w:rsid w:val="004D7641"/>
    <w:rsid w:val="004D7A54"/>
    <w:rsid w:val="004D7BAA"/>
    <w:rsid w:val="004D7CA2"/>
    <w:rsid w:val="004E006F"/>
    <w:rsid w:val="004E045B"/>
    <w:rsid w:val="004E056A"/>
    <w:rsid w:val="004E0672"/>
    <w:rsid w:val="004E10A6"/>
    <w:rsid w:val="004E153F"/>
    <w:rsid w:val="004E1C8F"/>
    <w:rsid w:val="004E2301"/>
    <w:rsid w:val="004E2330"/>
    <w:rsid w:val="004E23A1"/>
    <w:rsid w:val="004E3267"/>
    <w:rsid w:val="004E3664"/>
    <w:rsid w:val="004E394E"/>
    <w:rsid w:val="004E39BD"/>
    <w:rsid w:val="004E3BED"/>
    <w:rsid w:val="004E3C07"/>
    <w:rsid w:val="004E3E0E"/>
    <w:rsid w:val="004E3E6C"/>
    <w:rsid w:val="004E3F73"/>
    <w:rsid w:val="004E3FAA"/>
    <w:rsid w:val="004E49E3"/>
    <w:rsid w:val="004E4AAE"/>
    <w:rsid w:val="004E4E95"/>
    <w:rsid w:val="004E4FDB"/>
    <w:rsid w:val="004E528B"/>
    <w:rsid w:val="004E54BE"/>
    <w:rsid w:val="004E5690"/>
    <w:rsid w:val="004E5DCB"/>
    <w:rsid w:val="004E5F3B"/>
    <w:rsid w:val="004E5F7D"/>
    <w:rsid w:val="004E6245"/>
    <w:rsid w:val="004E6710"/>
    <w:rsid w:val="004E672D"/>
    <w:rsid w:val="004E6988"/>
    <w:rsid w:val="004E704B"/>
    <w:rsid w:val="004E7552"/>
    <w:rsid w:val="004E76B4"/>
    <w:rsid w:val="004E7BD3"/>
    <w:rsid w:val="004E7C39"/>
    <w:rsid w:val="004E7CE4"/>
    <w:rsid w:val="004E7D72"/>
    <w:rsid w:val="004F0676"/>
    <w:rsid w:val="004F06F5"/>
    <w:rsid w:val="004F07DD"/>
    <w:rsid w:val="004F0990"/>
    <w:rsid w:val="004F0F21"/>
    <w:rsid w:val="004F108A"/>
    <w:rsid w:val="004F11DB"/>
    <w:rsid w:val="004F1385"/>
    <w:rsid w:val="004F1603"/>
    <w:rsid w:val="004F1690"/>
    <w:rsid w:val="004F172B"/>
    <w:rsid w:val="004F1E82"/>
    <w:rsid w:val="004F1F17"/>
    <w:rsid w:val="004F2434"/>
    <w:rsid w:val="004F2438"/>
    <w:rsid w:val="004F2566"/>
    <w:rsid w:val="004F2FD2"/>
    <w:rsid w:val="004F3487"/>
    <w:rsid w:val="004F37E7"/>
    <w:rsid w:val="004F3992"/>
    <w:rsid w:val="004F3C89"/>
    <w:rsid w:val="004F3EA7"/>
    <w:rsid w:val="004F3EE7"/>
    <w:rsid w:val="004F406D"/>
    <w:rsid w:val="004F4748"/>
    <w:rsid w:val="004F4850"/>
    <w:rsid w:val="004F4937"/>
    <w:rsid w:val="004F4A13"/>
    <w:rsid w:val="004F4AD7"/>
    <w:rsid w:val="004F4E61"/>
    <w:rsid w:val="004F5475"/>
    <w:rsid w:val="004F54A5"/>
    <w:rsid w:val="004F59BD"/>
    <w:rsid w:val="004F5E1D"/>
    <w:rsid w:val="004F64CC"/>
    <w:rsid w:val="004F66D5"/>
    <w:rsid w:val="004F734E"/>
    <w:rsid w:val="004F73BB"/>
    <w:rsid w:val="004F74D9"/>
    <w:rsid w:val="004F7B72"/>
    <w:rsid w:val="00500565"/>
    <w:rsid w:val="00500A98"/>
    <w:rsid w:val="00500B4D"/>
    <w:rsid w:val="00500F0A"/>
    <w:rsid w:val="0050126C"/>
    <w:rsid w:val="00501517"/>
    <w:rsid w:val="005017A5"/>
    <w:rsid w:val="00501ADD"/>
    <w:rsid w:val="00501B15"/>
    <w:rsid w:val="00501D5F"/>
    <w:rsid w:val="00502207"/>
    <w:rsid w:val="00502384"/>
    <w:rsid w:val="00502865"/>
    <w:rsid w:val="00502FDA"/>
    <w:rsid w:val="0050347A"/>
    <w:rsid w:val="00503547"/>
    <w:rsid w:val="00503F5F"/>
    <w:rsid w:val="00504407"/>
    <w:rsid w:val="005045F6"/>
    <w:rsid w:val="0050463A"/>
    <w:rsid w:val="00504BB1"/>
    <w:rsid w:val="00505136"/>
    <w:rsid w:val="005051EC"/>
    <w:rsid w:val="00505208"/>
    <w:rsid w:val="00505222"/>
    <w:rsid w:val="005054C5"/>
    <w:rsid w:val="005055A2"/>
    <w:rsid w:val="005055D8"/>
    <w:rsid w:val="00505638"/>
    <w:rsid w:val="00505E73"/>
    <w:rsid w:val="005060BF"/>
    <w:rsid w:val="005062C8"/>
    <w:rsid w:val="00506493"/>
    <w:rsid w:val="0050663A"/>
    <w:rsid w:val="00506A71"/>
    <w:rsid w:val="00506E10"/>
    <w:rsid w:val="00506E4E"/>
    <w:rsid w:val="00507096"/>
    <w:rsid w:val="005071E7"/>
    <w:rsid w:val="005078D7"/>
    <w:rsid w:val="005103ED"/>
    <w:rsid w:val="00510554"/>
    <w:rsid w:val="00510AC6"/>
    <w:rsid w:val="005112CD"/>
    <w:rsid w:val="0051138E"/>
    <w:rsid w:val="00511465"/>
    <w:rsid w:val="005114E7"/>
    <w:rsid w:val="005119DE"/>
    <w:rsid w:val="00512566"/>
    <w:rsid w:val="00512C64"/>
    <w:rsid w:val="00512EE9"/>
    <w:rsid w:val="00513543"/>
    <w:rsid w:val="00513567"/>
    <w:rsid w:val="0051376E"/>
    <w:rsid w:val="0051415D"/>
    <w:rsid w:val="0051440E"/>
    <w:rsid w:val="005145C9"/>
    <w:rsid w:val="00514835"/>
    <w:rsid w:val="00514952"/>
    <w:rsid w:val="00514AC9"/>
    <w:rsid w:val="00514E7E"/>
    <w:rsid w:val="0051504B"/>
    <w:rsid w:val="005150CC"/>
    <w:rsid w:val="00515146"/>
    <w:rsid w:val="00515588"/>
    <w:rsid w:val="005158FD"/>
    <w:rsid w:val="005159F3"/>
    <w:rsid w:val="005159F7"/>
    <w:rsid w:val="00516848"/>
    <w:rsid w:val="00516E65"/>
    <w:rsid w:val="00516EE1"/>
    <w:rsid w:val="00517044"/>
    <w:rsid w:val="0051713E"/>
    <w:rsid w:val="005172FB"/>
    <w:rsid w:val="00517D14"/>
    <w:rsid w:val="00517E46"/>
    <w:rsid w:val="005203BD"/>
    <w:rsid w:val="00520B4E"/>
    <w:rsid w:val="00520C2F"/>
    <w:rsid w:val="00520D0A"/>
    <w:rsid w:val="00520D88"/>
    <w:rsid w:val="00520EEF"/>
    <w:rsid w:val="00520F9A"/>
    <w:rsid w:val="0052116F"/>
    <w:rsid w:val="00521684"/>
    <w:rsid w:val="00521781"/>
    <w:rsid w:val="00521CAC"/>
    <w:rsid w:val="00521FC8"/>
    <w:rsid w:val="00522222"/>
    <w:rsid w:val="00522973"/>
    <w:rsid w:val="0052380C"/>
    <w:rsid w:val="00523B48"/>
    <w:rsid w:val="00523F15"/>
    <w:rsid w:val="00523F82"/>
    <w:rsid w:val="0052419D"/>
    <w:rsid w:val="005241A0"/>
    <w:rsid w:val="00524424"/>
    <w:rsid w:val="00524A99"/>
    <w:rsid w:val="00524D1B"/>
    <w:rsid w:val="00524E88"/>
    <w:rsid w:val="00524EFA"/>
    <w:rsid w:val="0052509C"/>
    <w:rsid w:val="005250AE"/>
    <w:rsid w:val="005252BE"/>
    <w:rsid w:val="005253D7"/>
    <w:rsid w:val="005253E5"/>
    <w:rsid w:val="0052580B"/>
    <w:rsid w:val="005258B8"/>
    <w:rsid w:val="00525A1C"/>
    <w:rsid w:val="00525AB9"/>
    <w:rsid w:val="00525D3C"/>
    <w:rsid w:val="00525E0E"/>
    <w:rsid w:val="00525FBA"/>
    <w:rsid w:val="0052621C"/>
    <w:rsid w:val="0052629F"/>
    <w:rsid w:val="00526395"/>
    <w:rsid w:val="005265AC"/>
    <w:rsid w:val="005267AC"/>
    <w:rsid w:val="00526A07"/>
    <w:rsid w:val="00526AFA"/>
    <w:rsid w:val="00526CD6"/>
    <w:rsid w:val="00526EFA"/>
    <w:rsid w:val="0052736F"/>
    <w:rsid w:val="005275BF"/>
    <w:rsid w:val="005275CC"/>
    <w:rsid w:val="00527756"/>
    <w:rsid w:val="00527A38"/>
    <w:rsid w:val="00527D4E"/>
    <w:rsid w:val="00527F27"/>
    <w:rsid w:val="005302A0"/>
    <w:rsid w:val="00530719"/>
    <w:rsid w:val="00530728"/>
    <w:rsid w:val="005307E0"/>
    <w:rsid w:val="00530949"/>
    <w:rsid w:val="00530E2A"/>
    <w:rsid w:val="00531007"/>
    <w:rsid w:val="0053138F"/>
    <w:rsid w:val="0053178A"/>
    <w:rsid w:val="00531888"/>
    <w:rsid w:val="00531BF7"/>
    <w:rsid w:val="00531D85"/>
    <w:rsid w:val="00531F3F"/>
    <w:rsid w:val="00532472"/>
    <w:rsid w:val="0053247A"/>
    <w:rsid w:val="005324F7"/>
    <w:rsid w:val="00532815"/>
    <w:rsid w:val="00532AC3"/>
    <w:rsid w:val="00532AEB"/>
    <w:rsid w:val="00532D3B"/>
    <w:rsid w:val="0053308F"/>
    <w:rsid w:val="0053379D"/>
    <w:rsid w:val="005337B4"/>
    <w:rsid w:val="0053386E"/>
    <w:rsid w:val="00533913"/>
    <w:rsid w:val="00533E9C"/>
    <w:rsid w:val="00533F15"/>
    <w:rsid w:val="00534034"/>
    <w:rsid w:val="00534693"/>
    <w:rsid w:val="005346AA"/>
    <w:rsid w:val="00534842"/>
    <w:rsid w:val="00534BAF"/>
    <w:rsid w:val="00534C3C"/>
    <w:rsid w:val="00534DA5"/>
    <w:rsid w:val="0053504A"/>
    <w:rsid w:val="0053512C"/>
    <w:rsid w:val="005352C4"/>
    <w:rsid w:val="005357F3"/>
    <w:rsid w:val="00535B78"/>
    <w:rsid w:val="00535C29"/>
    <w:rsid w:val="00535D75"/>
    <w:rsid w:val="00535E56"/>
    <w:rsid w:val="005363B6"/>
    <w:rsid w:val="005368FE"/>
    <w:rsid w:val="00536ACB"/>
    <w:rsid w:val="00536AFA"/>
    <w:rsid w:val="00536C85"/>
    <w:rsid w:val="00536E2F"/>
    <w:rsid w:val="00536E5E"/>
    <w:rsid w:val="00536EB7"/>
    <w:rsid w:val="00537580"/>
    <w:rsid w:val="00537A77"/>
    <w:rsid w:val="00537EEE"/>
    <w:rsid w:val="005401FA"/>
    <w:rsid w:val="0054022A"/>
    <w:rsid w:val="005402E2"/>
    <w:rsid w:val="0054041E"/>
    <w:rsid w:val="005409BB"/>
    <w:rsid w:val="00540AE6"/>
    <w:rsid w:val="005410F5"/>
    <w:rsid w:val="005412DC"/>
    <w:rsid w:val="00541367"/>
    <w:rsid w:val="005415F6"/>
    <w:rsid w:val="005416C9"/>
    <w:rsid w:val="00541703"/>
    <w:rsid w:val="0054177D"/>
    <w:rsid w:val="00541C55"/>
    <w:rsid w:val="005420F1"/>
    <w:rsid w:val="0054211C"/>
    <w:rsid w:val="00542598"/>
    <w:rsid w:val="005428DE"/>
    <w:rsid w:val="005430CE"/>
    <w:rsid w:val="005431E6"/>
    <w:rsid w:val="00543B3F"/>
    <w:rsid w:val="005444F6"/>
    <w:rsid w:val="0054482F"/>
    <w:rsid w:val="005449EF"/>
    <w:rsid w:val="00544A4F"/>
    <w:rsid w:val="00544BDC"/>
    <w:rsid w:val="00544DEE"/>
    <w:rsid w:val="0054503C"/>
    <w:rsid w:val="0054529A"/>
    <w:rsid w:val="00545602"/>
    <w:rsid w:val="00545952"/>
    <w:rsid w:val="00545A6C"/>
    <w:rsid w:val="00545CDD"/>
    <w:rsid w:val="0054637F"/>
    <w:rsid w:val="00546421"/>
    <w:rsid w:val="00546AC4"/>
    <w:rsid w:val="00546BFC"/>
    <w:rsid w:val="00546E07"/>
    <w:rsid w:val="0054716A"/>
    <w:rsid w:val="0054724D"/>
    <w:rsid w:val="00547289"/>
    <w:rsid w:val="00547513"/>
    <w:rsid w:val="00547529"/>
    <w:rsid w:val="0054766E"/>
    <w:rsid w:val="005478B4"/>
    <w:rsid w:val="005479AB"/>
    <w:rsid w:val="00547A82"/>
    <w:rsid w:val="00547A97"/>
    <w:rsid w:val="00547DF9"/>
    <w:rsid w:val="005500B7"/>
    <w:rsid w:val="00550134"/>
    <w:rsid w:val="0055074A"/>
    <w:rsid w:val="00550BAB"/>
    <w:rsid w:val="00551028"/>
    <w:rsid w:val="00551196"/>
    <w:rsid w:val="00551379"/>
    <w:rsid w:val="00551398"/>
    <w:rsid w:val="00551714"/>
    <w:rsid w:val="005518BF"/>
    <w:rsid w:val="0055194B"/>
    <w:rsid w:val="00551A34"/>
    <w:rsid w:val="00551E2C"/>
    <w:rsid w:val="0055228E"/>
    <w:rsid w:val="00552841"/>
    <w:rsid w:val="005529A9"/>
    <w:rsid w:val="00552C53"/>
    <w:rsid w:val="00552F9B"/>
    <w:rsid w:val="005530A6"/>
    <w:rsid w:val="00553567"/>
    <w:rsid w:val="00553A8A"/>
    <w:rsid w:val="00553CD7"/>
    <w:rsid w:val="00553F35"/>
    <w:rsid w:val="0055406F"/>
    <w:rsid w:val="00554725"/>
    <w:rsid w:val="00554A4C"/>
    <w:rsid w:val="00554B64"/>
    <w:rsid w:val="00554B8F"/>
    <w:rsid w:val="00554C32"/>
    <w:rsid w:val="005551BF"/>
    <w:rsid w:val="00555443"/>
    <w:rsid w:val="005557B4"/>
    <w:rsid w:val="005559AE"/>
    <w:rsid w:val="0055611D"/>
    <w:rsid w:val="005561F1"/>
    <w:rsid w:val="00557075"/>
    <w:rsid w:val="00557110"/>
    <w:rsid w:val="00557927"/>
    <w:rsid w:val="005600E4"/>
    <w:rsid w:val="0056010E"/>
    <w:rsid w:val="005609C2"/>
    <w:rsid w:val="00560AE0"/>
    <w:rsid w:val="00560B3F"/>
    <w:rsid w:val="00560FBD"/>
    <w:rsid w:val="0056149A"/>
    <w:rsid w:val="00561557"/>
    <w:rsid w:val="005615D1"/>
    <w:rsid w:val="005619EF"/>
    <w:rsid w:val="00561CCF"/>
    <w:rsid w:val="00561E28"/>
    <w:rsid w:val="00561FB8"/>
    <w:rsid w:val="00561FED"/>
    <w:rsid w:val="00561FF1"/>
    <w:rsid w:val="00562439"/>
    <w:rsid w:val="005627FA"/>
    <w:rsid w:val="00562BBB"/>
    <w:rsid w:val="005634CE"/>
    <w:rsid w:val="00563641"/>
    <w:rsid w:val="005638F8"/>
    <w:rsid w:val="0056406B"/>
    <w:rsid w:val="00564105"/>
    <w:rsid w:val="0056441E"/>
    <w:rsid w:val="0056485D"/>
    <w:rsid w:val="005650D2"/>
    <w:rsid w:val="00565410"/>
    <w:rsid w:val="00565486"/>
    <w:rsid w:val="00565785"/>
    <w:rsid w:val="005658A5"/>
    <w:rsid w:val="00565A32"/>
    <w:rsid w:val="00565C34"/>
    <w:rsid w:val="00565D06"/>
    <w:rsid w:val="00566902"/>
    <w:rsid w:val="00566928"/>
    <w:rsid w:val="00567053"/>
    <w:rsid w:val="005670BE"/>
    <w:rsid w:val="0056731F"/>
    <w:rsid w:val="005675C3"/>
    <w:rsid w:val="0056793D"/>
    <w:rsid w:val="00567AF9"/>
    <w:rsid w:val="00567CAD"/>
    <w:rsid w:val="00570002"/>
    <w:rsid w:val="00570396"/>
    <w:rsid w:val="005704D0"/>
    <w:rsid w:val="00570627"/>
    <w:rsid w:val="0057070C"/>
    <w:rsid w:val="005709E7"/>
    <w:rsid w:val="005712BF"/>
    <w:rsid w:val="005715FC"/>
    <w:rsid w:val="005716C3"/>
    <w:rsid w:val="00571EFB"/>
    <w:rsid w:val="005720FC"/>
    <w:rsid w:val="0057296F"/>
    <w:rsid w:val="00572A7F"/>
    <w:rsid w:val="00572B1A"/>
    <w:rsid w:val="00572F9F"/>
    <w:rsid w:val="00573793"/>
    <w:rsid w:val="00573A1A"/>
    <w:rsid w:val="00573AC0"/>
    <w:rsid w:val="00573B81"/>
    <w:rsid w:val="00573C10"/>
    <w:rsid w:val="00573F98"/>
    <w:rsid w:val="00573FAD"/>
    <w:rsid w:val="005744D2"/>
    <w:rsid w:val="00574860"/>
    <w:rsid w:val="00574B1E"/>
    <w:rsid w:val="005750C9"/>
    <w:rsid w:val="00575169"/>
    <w:rsid w:val="005751FC"/>
    <w:rsid w:val="00575664"/>
    <w:rsid w:val="005759DC"/>
    <w:rsid w:val="00575ABF"/>
    <w:rsid w:val="00575BB8"/>
    <w:rsid w:val="00575EB8"/>
    <w:rsid w:val="005761AF"/>
    <w:rsid w:val="005763C9"/>
    <w:rsid w:val="005765B3"/>
    <w:rsid w:val="005769A5"/>
    <w:rsid w:val="00576CA9"/>
    <w:rsid w:val="00576F67"/>
    <w:rsid w:val="0057722A"/>
    <w:rsid w:val="00577515"/>
    <w:rsid w:val="0057764E"/>
    <w:rsid w:val="00577812"/>
    <w:rsid w:val="0057784D"/>
    <w:rsid w:val="00577855"/>
    <w:rsid w:val="00577ABC"/>
    <w:rsid w:val="00577C55"/>
    <w:rsid w:val="00577C84"/>
    <w:rsid w:val="00580177"/>
    <w:rsid w:val="00580323"/>
    <w:rsid w:val="005805F8"/>
    <w:rsid w:val="005807BF"/>
    <w:rsid w:val="00580B94"/>
    <w:rsid w:val="00580E99"/>
    <w:rsid w:val="005810D1"/>
    <w:rsid w:val="00581EBF"/>
    <w:rsid w:val="00581FDC"/>
    <w:rsid w:val="0058255B"/>
    <w:rsid w:val="005826B2"/>
    <w:rsid w:val="00583029"/>
    <w:rsid w:val="00583940"/>
    <w:rsid w:val="00583A4D"/>
    <w:rsid w:val="00583AC8"/>
    <w:rsid w:val="00584184"/>
    <w:rsid w:val="005844C1"/>
    <w:rsid w:val="005844E8"/>
    <w:rsid w:val="00584BCD"/>
    <w:rsid w:val="00585449"/>
    <w:rsid w:val="00585543"/>
    <w:rsid w:val="00585850"/>
    <w:rsid w:val="00585AF2"/>
    <w:rsid w:val="00585B28"/>
    <w:rsid w:val="00585CF0"/>
    <w:rsid w:val="00585F03"/>
    <w:rsid w:val="00585FEE"/>
    <w:rsid w:val="00586018"/>
    <w:rsid w:val="00586103"/>
    <w:rsid w:val="00586160"/>
    <w:rsid w:val="005861BA"/>
    <w:rsid w:val="0058671E"/>
    <w:rsid w:val="00586857"/>
    <w:rsid w:val="00586994"/>
    <w:rsid w:val="00586CE4"/>
    <w:rsid w:val="00586F8E"/>
    <w:rsid w:val="00586FDA"/>
    <w:rsid w:val="00587101"/>
    <w:rsid w:val="00587152"/>
    <w:rsid w:val="00587696"/>
    <w:rsid w:val="00587C54"/>
    <w:rsid w:val="00590763"/>
    <w:rsid w:val="0059077F"/>
    <w:rsid w:val="00590962"/>
    <w:rsid w:val="00590A11"/>
    <w:rsid w:val="00590A51"/>
    <w:rsid w:val="00590F78"/>
    <w:rsid w:val="0059121E"/>
    <w:rsid w:val="0059137D"/>
    <w:rsid w:val="005915F9"/>
    <w:rsid w:val="005917CB"/>
    <w:rsid w:val="00591889"/>
    <w:rsid w:val="00591894"/>
    <w:rsid w:val="00591A4C"/>
    <w:rsid w:val="00591BC2"/>
    <w:rsid w:val="00591D85"/>
    <w:rsid w:val="0059217A"/>
    <w:rsid w:val="0059217B"/>
    <w:rsid w:val="005921D6"/>
    <w:rsid w:val="00592341"/>
    <w:rsid w:val="0059265A"/>
    <w:rsid w:val="005926BA"/>
    <w:rsid w:val="005928AB"/>
    <w:rsid w:val="00592993"/>
    <w:rsid w:val="005929EA"/>
    <w:rsid w:val="00592C5A"/>
    <w:rsid w:val="00592CD0"/>
    <w:rsid w:val="00592E05"/>
    <w:rsid w:val="00592EF8"/>
    <w:rsid w:val="0059358D"/>
    <w:rsid w:val="00593688"/>
    <w:rsid w:val="0059372A"/>
    <w:rsid w:val="00593842"/>
    <w:rsid w:val="00593A7D"/>
    <w:rsid w:val="00593DCF"/>
    <w:rsid w:val="005941B7"/>
    <w:rsid w:val="005941FB"/>
    <w:rsid w:val="00594CDD"/>
    <w:rsid w:val="00594F6E"/>
    <w:rsid w:val="0059508E"/>
    <w:rsid w:val="005956D4"/>
    <w:rsid w:val="005957DA"/>
    <w:rsid w:val="0059582D"/>
    <w:rsid w:val="005960EB"/>
    <w:rsid w:val="005961D7"/>
    <w:rsid w:val="00596949"/>
    <w:rsid w:val="00596974"/>
    <w:rsid w:val="00596C1F"/>
    <w:rsid w:val="00596F04"/>
    <w:rsid w:val="005973FE"/>
    <w:rsid w:val="00597A5C"/>
    <w:rsid w:val="00597B68"/>
    <w:rsid w:val="005A0892"/>
    <w:rsid w:val="005A0A08"/>
    <w:rsid w:val="005A1255"/>
    <w:rsid w:val="005A1E99"/>
    <w:rsid w:val="005A2499"/>
    <w:rsid w:val="005A252C"/>
    <w:rsid w:val="005A277D"/>
    <w:rsid w:val="005A2B74"/>
    <w:rsid w:val="005A2D25"/>
    <w:rsid w:val="005A2DA3"/>
    <w:rsid w:val="005A3357"/>
    <w:rsid w:val="005A3469"/>
    <w:rsid w:val="005A3486"/>
    <w:rsid w:val="005A3648"/>
    <w:rsid w:val="005A3727"/>
    <w:rsid w:val="005A3AB2"/>
    <w:rsid w:val="005A3D86"/>
    <w:rsid w:val="005A3F8E"/>
    <w:rsid w:val="005A41B2"/>
    <w:rsid w:val="005A4500"/>
    <w:rsid w:val="005A4549"/>
    <w:rsid w:val="005A45C2"/>
    <w:rsid w:val="005A478A"/>
    <w:rsid w:val="005A48AD"/>
    <w:rsid w:val="005A4C9C"/>
    <w:rsid w:val="005A4EBE"/>
    <w:rsid w:val="005A4F2E"/>
    <w:rsid w:val="005A533A"/>
    <w:rsid w:val="005A5355"/>
    <w:rsid w:val="005A5414"/>
    <w:rsid w:val="005A5B3F"/>
    <w:rsid w:val="005A6022"/>
    <w:rsid w:val="005A629F"/>
    <w:rsid w:val="005A638C"/>
    <w:rsid w:val="005A6529"/>
    <w:rsid w:val="005A66F7"/>
    <w:rsid w:val="005A675A"/>
    <w:rsid w:val="005A68E0"/>
    <w:rsid w:val="005A6E00"/>
    <w:rsid w:val="005A6E35"/>
    <w:rsid w:val="005A6F7E"/>
    <w:rsid w:val="005A7020"/>
    <w:rsid w:val="005A7169"/>
    <w:rsid w:val="005A7280"/>
    <w:rsid w:val="005A7571"/>
    <w:rsid w:val="005A7671"/>
    <w:rsid w:val="005A792B"/>
    <w:rsid w:val="005A7EAC"/>
    <w:rsid w:val="005B041F"/>
    <w:rsid w:val="005B08A7"/>
    <w:rsid w:val="005B0AB1"/>
    <w:rsid w:val="005B0B17"/>
    <w:rsid w:val="005B0F7B"/>
    <w:rsid w:val="005B136C"/>
    <w:rsid w:val="005B1479"/>
    <w:rsid w:val="005B151E"/>
    <w:rsid w:val="005B166E"/>
    <w:rsid w:val="005B1A67"/>
    <w:rsid w:val="005B1B93"/>
    <w:rsid w:val="005B1FF0"/>
    <w:rsid w:val="005B2052"/>
    <w:rsid w:val="005B228E"/>
    <w:rsid w:val="005B2680"/>
    <w:rsid w:val="005B32CB"/>
    <w:rsid w:val="005B3809"/>
    <w:rsid w:val="005B3929"/>
    <w:rsid w:val="005B39E1"/>
    <w:rsid w:val="005B3B50"/>
    <w:rsid w:val="005B3EF5"/>
    <w:rsid w:val="005B40B8"/>
    <w:rsid w:val="005B410B"/>
    <w:rsid w:val="005B43AC"/>
    <w:rsid w:val="005B43D0"/>
    <w:rsid w:val="005B4537"/>
    <w:rsid w:val="005B469E"/>
    <w:rsid w:val="005B49B2"/>
    <w:rsid w:val="005B4D2C"/>
    <w:rsid w:val="005B4DC6"/>
    <w:rsid w:val="005B4E77"/>
    <w:rsid w:val="005B4E96"/>
    <w:rsid w:val="005B5058"/>
    <w:rsid w:val="005B51D0"/>
    <w:rsid w:val="005B5839"/>
    <w:rsid w:val="005B5C49"/>
    <w:rsid w:val="005B5E8C"/>
    <w:rsid w:val="005B5F3A"/>
    <w:rsid w:val="005B6424"/>
    <w:rsid w:val="005B6555"/>
    <w:rsid w:val="005B6946"/>
    <w:rsid w:val="005B705B"/>
    <w:rsid w:val="005B7118"/>
    <w:rsid w:val="005B739A"/>
    <w:rsid w:val="005B7946"/>
    <w:rsid w:val="005B7ACB"/>
    <w:rsid w:val="005B7C01"/>
    <w:rsid w:val="005B7C3F"/>
    <w:rsid w:val="005B7ED2"/>
    <w:rsid w:val="005C01BF"/>
    <w:rsid w:val="005C06BE"/>
    <w:rsid w:val="005C06BF"/>
    <w:rsid w:val="005C0748"/>
    <w:rsid w:val="005C0C80"/>
    <w:rsid w:val="005C0F8C"/>
    <w:rsid w:val="005C15A9"/>
    <w:rsid w:val="005C1646"/>
    <w:rsid w:val="005C17B6"/>
    <w:rsid w:val="005C17B8"/>
    <w:rsid w:val="005C23BC"/>
    <w:rsid w:val="005C26E4"/>
    <w:rsid w:val="005C289F"/>
    <w:rsid w:val="005C3214"/>
    <w:rsid w:val="005C36AC"/>
    <w:rsid w:val="005C3C96"/>
    <w:rsid w:val="005C3DD8"/>
    <w:rsid w:val="005C3F0D"/>
    <w:rsid w:val="005C427B"/>
    <w:rsid w:val="005C443E"/>
    <w:rsid w:val="005C45B6"/>
    <w:rsid w:val="005C4779"/>
    <w:rsid w:val="005C4D7D"/>
    <w:rsid w:val="005C4E05"/>
    <w:rsid w:val="005C5111"/>
    <w:rsid w:val="005C5145"/>
    <w:rsid w:val="005C5B9B"/>
    <w:rsid w:val="005C5CB6"/>
    <w:rsid w:val="005C642B"/>
    <w:rsid w:val="005C651C"/>
    <w:rsid w:val="005C673D"/>
    <w:rsid w:val="005C6AE2"/>
    <w:rsid w:val="005C6BB3"/>
    <w:rsid w:val="005C6F62"/>
    <w:rsid w:val="005C78C5"/>
    <w:rsid w:val="005C7B95"/>
    <w:rsid w:val="005C7DB5"/>
    <w:rsid w:val="005C7F9E"/>
    <w:rsid w:val="005D0362"/>
    <w:rsid w:val="005D0B91"/>
    <w:rsid w:val="005D0C1C"/>
    <w:rsid w:val="005D0F54"/>
    <w:rsid w:val="005D1653"/>
    <w:rsid w:val="005D1A7C"/>
    <w:rsid w:val="005D1E9C"/>
    <w:rsid w:val="005D248D"/>
    <w:rsid w:val="005D2614"/>
    <w:rsid w:val="005D27A2"/>
    <w:rsid w:val="005D27C8"/>
    <w:rsid w:val="005D2A7A"/>
    <w:rsid w:val="005D2E1D"/>
    <w:rsid w:val="005D2FFC"/>
    <w:rsid w:val="005D3140"/>
    <w:rsid w:val="005D353C"/>
    <w:rsid w:val="005D36F9"/>
    <w:rsid w:val="005D371C"/>
    <w:rsid w:val="005D3987"/>
    <w:rsid w:val="005D39B0"/>
    <w:rsid w:val="005D3A6D"/>
    <w:rsid w:val="005D3BA3"/>
    <w:rsid w:val="005D3FC7"/>
    <w:rsid w:val="005D40E0"/>
    <w:rsid w:val="005D41B5"/>
    <w:rsid w:val="005D44B3"/>
    <w:rsid w:val="005D4549"/>
    <w:rsid w:val="005D473D"/>
    <w:rsid w:val="005D48D3"/>
    <w:rsid w:val="005D4A43"/>
    <w:rsid w:val="005D5175"/>
    <w:rsid w:val="005D5260"/>
    <w:rsid w:val="005D5416"/>
    <w:rsid w:val="005D5548"/>
    <w:rsid w:val="005D55FE"/>
    <w:rsid w:val="005D5F30"/>
    <w:rsid w:val="005D5F6E"/>
    <w:rsid w:val="005D614B"/>
    <w:rsid w:val="005D625E"/>
    <w:rsid w:val="005D634F"/>
    <w:rsid w:val="005D662A"/>
    <w:rsid w:val="005D698D"/>
    <w:rsid w:val="005D6A13"/>
    <w:rsid w:val="005D6C52"/>
    <w:rsid w:val="005D6E9B"/>
    <w:rsid w:val="005D7075"/>
    <w:rsid w:val="005D726F"/>
    <w:rsid w:val="005D72F4"/>
    <w:rsid w:val="005D74EE"/>
    <w:rsid w:val="005D75DF"/>
    <w:rsid w:val="005D76AB"/>
    <w:rsid w:val="005D79E9"/>
    <w:rsid w:val="005E0682"/>
    <w:rsid w:val="005E0685"/>
    <w:rsid w:val="005E17DC"/>
    <w:rsid w:val="005E1F64"/>
    <w:rsid w:val="005E1F6A"/>
    <w:rsid w:val="005E22F7"/>
    <w:rsid w:val="005E24F9"/>
    <w:rsid w:val="005E2946"/>
    <w:rsid w:val="005E2AF8"/>
    <w:rsid w:val="005E31D5"/>
    <w:rsid w:val="005E3336"/>
    <w:rsid w:val="005E3B1E"/>
    <w:rsid w:val="005E4B22"/>
    <w:rsid w:val="005E4FC2"/>
    <w:rsid w:val="005E51C5"/>
    <w:rsid w:val="005E5470"/>
    <w:rsid w:val="005E5842"/>
    <w:rsid w:val="005E58BC"/>
    <w:rsid w:val="005E5919"/>
    <w:rsid w:val="005E592D"/>
    <w:rsid w:val="005E5949"/>
    <w:rsid w:val="005E595E"/>
    <w:rsid w:val="005E5A14"/>
    <w:rsid w:val="005E64F1"/>
    <w:rsid w:val="005E6538"/>
    <w:rsid w:val="005E69EA"/>
    <w:rsid w:val="005E7131"/>
    <w:rsid w:val="005E75E7"/>
    <w:rsid w:val="005E76CA"/>
    <w:rsid w:val="005E7A76"/>
    <w:rsid w:val="005F03B4"/>
    <w:rsid w:val="005F05B2"/>
    <w:rsid w:val="005F1153"/>
    <w:rsid w:val="005F118C"/>
    <w:rsid w:val="005F12C6"/>
    <w:rsid w:val="005F1756"/>
    <w:rsid w:val="005F18A4"/>
    <w:rsid w:val="005F1D0A"/>
    <w:rsid w:val="005F23CD"/>
    <w:rsid w:val="005F279F"/>
    <w:rsid w:val="005F2B3F"/>
    <w:rsid w:val="005F31A8"/>
    <w:rsid w:val="005F31FF"/>
    <w:rsid w:val="005F3BA0"/>
    <w:rsid w:val="005F3C5D"/>
    <w:rsid w:val="005F3D3A"/>
    <w:rsid w:val="005F448D"/>
    <w:rsid w:val="005F45D4"/>
    <w:rsid w:val="005F4688"/>
    <w:rsid w:val="005F4714"/>
    <w:rsid w:val="005F4852"/>
    <w:rsid w:val="005F4CC3"/>
    <w:rsid w:val="005F4F47"/>
    <w:rsid w:val="005F50BB"/>
    <w:rsid w:val="005F5257"/>
    <w:rsid w:val="005F5351"/>
    <w:rsid w:val="005F5388"/>
    <w:rsid w:val="005F5D07"/>
    <w:rsid w:val="005F60C0"/>
    <w:rsid w:val="005F6163"/>
    <w:rsid w:val="005F6548"/>
    <w:rsid w:val="005F657C"/>
    <w:rsid w:val="005F69F3"/>
    <w:rsid w:val="005F6A98"/>
    <w:rsid w:val="005F6D25"/>
    <w:rsid w:val="005F6E0D"/>
    <w:rsid w:val="005F7073"/>
    <w:rsid w:val="005F728A"/>
    <w:rsid w:val="005F72B5"/>
    <w:rsid w:val="005F7701"/>
    <w:rsid w:val="005F7EE0"/>
    <w:rsid w:val="00600172"/>
    <w:rsid w:val="00600911"/>
    <w:rsid w:val="006009AE"/>
    <w:rsid w:val="00600A8C"/>
    <w:rsid w:val="00600E77"/>
    <w:rsid w:val="006012A1"/>
    <w:rsid w:val="006012B2"/>
    <w:rsid w:val="00601634"/>
    <w:rsid w:val="006016C3"/>
    <w:rsid w:val="0060176F"/>
    <w:rsid w:val="00601972"/>
    <w:rsid w:val="00601A73"/>
    <w:rsid w:val="00601B92"/>
    <w:rsid w:val="00601BCB"/>
    <w:rsid w:val="00601C5A"/>
    <w:rsid w:val="00601F75"/>
    <w:rsid w:val="00602899"/>
    <w:rsid w:val="006028ED"/>
    <w:rsid w:val="00602A5A"/>
    <w:rsid w:val="00602B95"/>
    <w:rsid w:val="00602C6F"/>
    <w:rsid w:val="00602D2A"/>
    <w:rsid w:val="00602E56"/>
    <w:rsid w:val="006032AE"/>
    <w:rsid w:val="00603380"/>
    <w:rsid w:val="00603920"/>
    <w:rsid w:val="00603AB3"/>
    <w:rsid w:val="00603AD2"/>
    <w:rsid w:val="00603DDC"/>
    <w:rsid w:val="00603F36"/>
    <w:rsid w:val="0060413F"/>
    <w:rsid w:val="0060423C"/>
    <w:rsid w:val="0060489A"/>
    <w:rsid w:val="00604A06"/>
    <w:rsid w:val="00604C5D"/>
    <w:rsid w:val="00604D17"/>
    <w:rsid w:val="00604E3B"/>
    <w:rsid w:val="0060515E"/>
    <w:rsid w:val="006051A4"/>
    <w:rsid w:val="0060536C"/>
    <w:rsid w:val="006058FA"/>
    <w:rsid w:val="00605B20"/>
    <w:rsid w:val="00605BBB"/>
    <w:rsid w:val="00605E69"/>
    <w:rsid w:val="00606278"/>
    <w:rsid w:val="006068CD"/>
    <w:rsid w:val="0060692F"/>
    <w:rsid w:val="0060698C"/>
    <w:rsid w:val="006069AD"/>
    <w:rsid w:val="00606B2E"/>
    <w:rsid w:val="00606DF7"/>
    <w:rsid w:val="00607086"/>
    <w:rsid w:val="006072FB"/>
    <w:rsid w:val="00607381"/>
    <w:rsid w:val="00607397"/>
    <w:rsid w:val="0060780E"/>
    <w:rsid w:val="00607D45"/>
    <w:rsid w:val="00607E56"/>
    <w:rsid w:val="00610D83"/>
    <w:rsid w:val="006112E3"/>
    <w:rsid w:val="006112EF"/>
    <w:rsid w:val="006113DD"/>
    <w:rsid w:val="006119AD"/>
    <w:rsid w:val="00611DB1"/>
    <w:rsid w:val="0061247C"/>
    <w:rsid w:val="0061254C"/>
    <w:rsid w:val="006127DE"/>
    <w:rsid w:val="00612866"/>
    <w:rsid w:val="006128E7"/>
    <w:rsid w:val="00612B6C"/>
    <w:rsid w:val="00612DAD"/>
    <w:rsid w:val="006133DA"/>
    <w:rsid w:val="0061373B"/>
    <w:rsid w:val="00613BE5"/>
    <w:rsid w:val="00613DED"/>
    <w:rsid w:val="006140C7"/>
    <w:rsid w:val="006143A2"/>
    <w:rsid w:val="006145B6"/>
    <w:rsid w:val="00614A90"/>
    <w:rsid w:val="00614D96"/>
    <w:rsid w:val="00614DA5"/>
    <w:rsid w:val="0061533D"/>
    <w:rsid w:val="006155F3"/>
    <w:rsid w:val="00615BD7"/>
    <w:rsid w:val="0061629E"/>
    <w:rsid w:val="00616B9B"/>
    <w:rsid w:val="00616CFA"/>
    <w:rsid w:val="00616E2E"/>
    <w:rsid w:val="006172AD"/>
    <w:rsid w:val="0061743C"/>
    <w:rsid w:val="00617BD7"/>
    <w:rsid w:val="00617CA5"/>
    <w:rsid w:val="00620716"/>
    <w:rsid w:val="00620DC3"/>
    <w:rsid w:val="00620F20"/>
    <w:rsid w:val="006210D2"/>
    <w:rsid w:val="00621910"/>
    <w:rsid w:val="00621B2F"/>
    <w:rsid w:val="00621E18"/>
    <w:rsid w:val="00621E57"/>
    <w:rsid w:val="00621F3F"/>
    <w:rsid w:val="006224C9"/>
    <w:rsid w:val="00622957"/>
    <w:rsid w:val="006229E5"/>
    <w:rsid w:val="00622D77"/>
    <w:rsid w:val="00622F58"/>
    <w:rsid w:val="00623511"/>
    <w:rsid w:val="00623628"/>
    <w:rsid w:val="006237AC"/>
    <w:rsid w:val="006238C8"/>
    <w:rsid w:val="00623A68"/>
    <w:rsid w:val="00623AF4"/>
    <w:rsid w:val="00623AFD"/>
    <w:rsid w:val="00623C0D"/>
    <w:rsid w:val="00623C6B"/>
    <w:rsid w:val="00623D88"/>
    <w:rsid w:val="006241A2"/>
    <w:rsid w:val="006242DC"/>
    <w:rsid w:val="006243C0"/>
    <w:rsid w:val="006243D9"/>
    <w:rsid w:val="00624740"/>
    <w:rsid w:val="00624B8B"/>
    <w:rsid w:val="00624D3F"/>
    <w:rsid w:val="00624FA6"/>
    <w:rsid w:val="00624FF4"/>
    <w:rsid w:val="0062510C"/>
    <w:rsid w:val="00625133"/>
    <w:rsid w:val="00625239"/>
    <w:rsid w:val="006255EF"/>
    <w:rsid w:val="0062595C"/>
    <w:rsid w:val="00625E60"/>
    <w:rsid w:val="0062617A"/>
    <w:rsid w:val="00626905"/>
    <w:rsid w:val="00626AA3"/>
    <w:rsid w:val="00626AC1"/>
    <w:rsid w:val="00627544"/>
    <w:rsid w:val="006278F6"/>
    <w:rsid w:val="00627B54"/>
    <w:rsid w:val="00627D75"/>
    <w:rsid w:val="00627D81"/>
    <w:rsid w:val="00627ED9"/>
    <w:rsid w:val="006305AF"/>
    <w:rsid w:val="00630760"/>
    <w:rsid w:val="00630792"/>
    <w:rsid w:val="00630809"/>
    <w:rsid w:val="00630BC5"/>
    <w:rsid w:val="00630DCE"/>
    <w:rsid w:val="00630EFC"/>
    <w:rsid w:val="006312F5"/>
    <w:rsid w:val="0063135B"/>
    <w:rsid w:val="006316FA"/>
    <w:rsid w:val="00631782"/>
    <w:rsid w:val="006317B5"/>
    <w:rsid w:val="006318CB"/>
    <w:rsid w:val="0063246A"/>
    <w:rsid w:val="00632751"/>
    <w:rsid w:val="006329E2"/>
    <w:rsid w:val="00632C19"/>
    <w:rsid w:val="00632D9A"/>
    <w:rsid w:val="006330E1"/>
    <w:rsid w:val="0063334D"/>
    <w:rsid w:val="00633518"/>
    <w:rsid w:val="006339B2"/>
    <w:rsid w:val="00633E56"/>
    <w:rsid w:val="006341B3"/>
    <w:rsid w:val="00634A7C"/>
    <w:rsid w:val="0063532E"/>
    <w:rsid w:val="006356CD"/>
    <w:rsid w:val="00635981"/>
    <w:rsid w:val="00635A06"/>
    <w:rsid w:val="00635A66"/>
    <w:rsid w:val="00635B17"/>
    <w:rsid w:val="00635DD0"/>
    <w:rsid w:val="00635F20"/>
    <w:rsid w:val="00636083"/>
    <w:rsid w:val="006362C8"/>
    <w:rsid w:val="006367EF"/>
    <w:rsid w:val="0063682E"/>
    <w:rsid w:val="00636847"/>
    <w:rsid w:val="00636E17"/>
    <w:rsid w:val="00636E3B"/>
    <w:rsid w:val="006372D0"/>
    <w:rsid w:val="00637916"/>
    <w:rsid w:val="00637CE9"/>
    <w:rsid w:val="00637DE9"/>
    <w:rsid w:val="006403C7"/>
    <w:rsid w:val="006407A5"/>
    <w:rsid w:val="00640ED5"/>
    <w:rsid w:val="00640F14"/>
    <w:rsid w:val="0064134A"/>
    <w:rsid w:val="00641612"/>
    <w:rsid w:val="0064189B"/>
    <w:rsid w:val="0064234D"/>
    <w:rsid w:val="0064240B"/>
    <w:rsid w:val="006425E0"/>
    <w:rsid w:val="00642784"/>
    <w:rsid w:val="006428AB"/>
    <w:rsid w:val="00642E05"/>
    <w:rsid w:val="00643260"/>
    <w:rsid w:val="00643384"/>
    <w:rsid w:val="00643555"/>
    <w:rsid w:val="00643631"/>
    <w:rsid w:val="0064372B"/>
    <w:rsid w:val="0064398E"/>
    <w:rsid w:val="00643EB5"/>
    <w:rsid w:val="006440DE"/>
    <w:rsid w:val="00644281"/>
    <w:rsid w:val="0064482F"/>
    <w:rsid w:val="00644C80"/>
    <w:rsid w:val="0064500F"/>
    <w:rsid w:val="006451AD"/>
    <w:rsid w:val="006454D5"/>
    <w:rsid w:val="006456F7"/>
    <w:rsid w:val="006457B4"/>
    <w:rsid w:val="0064594D"/>
    <w:rsid w:val="006459DC"/>
    <w:rsid w:val="00645C1A"/>
    <w:rsid w:val="00645F36"/>
    <w:rsid w:val="0064605D"/>
    <w:rsid w:val="006461F8"/>
    <w:rsid w:val="00646362"/>
    <w:rsid w:val="006466B5"/>
    <w:rsid w:val="006467D3"/>
    <w:rsid w:val="006467DC"/>
    <w:rsid w:val="0064693A"/>
    <w:rsid w:val="00646A98"/>
    <w:rsid w:val="00646AF5"/>
    <w:rsid w:val="00646B9C"/>
    <w:rsid w:val="00646C41"/>
    <w:rsid w:val="00646CFC"/>
    <w:rsid w:val="00647097"/>
    <w:rsid w:val="006472AD"/>
    <w:rsid w:val="00647541"/>
    <w:rsid w:val="006476BF"/>
    <w:rsid w:val="006476FA"/>
    <w:rsid w:val="006479C9"/>
    <w:rsid w:val="00647D10"/>
    <w:rsid w:val="00647DFA"/>
    <w:rsid w:val="0065070D"/>
    <w:rsid w:val="006509DF"/>
    <w:rsid w:val="00650BA5"/>
    <w:rsid w:val="00650D47"/>
    <w:rsid w:val="006511B9"/>
    <w:rsid w:val="00651787"/>
    <w:rsid w:val="006519AF"/>
    <w:rsid w:val="00651AB1"/>
    <w:rsid w:val="00651AE9"/>
    <w:rsid w:val="00651B07"/>
    <w:rsid w:val="00652494"/>
    <w:rsid w:val="00652875"/>
    <w:rsid w:val="00652F76"/>
    <w:rsid w:val="00653688"/>
    <w:rsid w:val="00653879"/>
    <w:rsid w:val="00653893"/>
    <w:rsid w:val="00653AA4"/>
    <w:rsid w:val="00654205"/>
    <w:rsid w:val="0065485D"/>
    <w:rsid w:val="00654870"/>
    <w:rsid w:val="00654B5C"/>
    <w:rsid w:val="00654CFA"/>
    <w:rsid w:val="00654DF2"/>
    <w:rsid w:val="0065508F"/>
    <w:rsid w:val="006551E2"/>
    <w:rsid w:val="0065549B"/>
    <w:rsid w:val="0065550A"/>
    <w:rsid w:val="00655E9A"/>
    <w:rsid w:val="00655EBB"/>
    <w:rsid w:val="00655EFF"/>
    <w:rsid w:val="00655F6E"/>
    <w:rsid w:val="006563B1"/>
    <w:rsid w:val="006569C5"/>
    <w:rsid w:val="00656A04"/>
    <w:rsid w:val="00656BF5"/>
    <w:rsid w:val="00656CA5"/>
    <w:rsid w:val="00656E96"/>
    <w:rsid w:val="00656EBE"/>
    <w:rsid w:val="00656F15"/>
    <w:rsid w:val="0065777D"/>
    <w:rsid w:val="0065793C"/>
    <w:rsid w:val="0065796D"/>
    <w:rsid w:val="006579E6"/>
    <w:rsid w:val="00657C50"/>
    <w:rsid w:val="00660798"/>
    <w:rsid w:val="00660EF0"/>
    <w:rsid w:val="00661091"/>
    <w:rsid w:val="00661137"/>
    <w:rsid w:val="006611E0"/>
    <w:rsid w:val="00661365"/>
    <w:rsid w:val="006613B1"/>
    <w:rsid w:val="006613D7"/>
    <w:rsid w:val="006614D0"/>
    <w:rsid w:val="0066157D"/>
    <w:rsid w:val="00661656"/>
    <w:rsid w:val="0066193C"/>
    <w:rsid w:val="006619DA"/>
    <w:rsid w:val="00661A85"/>
    <w:rsid w:val="00661BB2"/>
    <w:rsid w:val="00662027"/>
    <w:rsid w:val="00662309"/>
    <w:rsid w:val="006627B9"/>
    <w:rsid w:val="00662936"/>
    <w:rsid w:val="00662BD0"/>
    <w:rsid w:val="0066332D"/>
    <w:rsid w:val="0066333E"/>
    <w:rsid w:val="006633F9"/>
    <w:rsid w:val="00663748"/>
    <w:rsid w:val="00663AB0"/>
    <w:rsid w:val="00663B5F"/>
    <w:rsid w:val="00663B8B"/>
    <w:rsid w:val="00663C80"/>
    <w:rsid w:val="00663F15"/>
    <w:rsid w:val="00663F16"/>
    <w:rsid w:val="00664E53"/>
    <w:rsid w:val="00664E64"/>
    <w:rsid w:val="00665281"/>
    <w:rsid w:val="00665753"/>
    <w:rsid w:val="0066588B"/>
    <w:rsid w:val="00665DF7"/>
    <w:rsid w:val="00666260"/>
    <w:rsid w:val="00666953"/>
    <w:rsid w:val="00666DB5"/>
    <w:rsid w:val="00666DD2"/>
    <w:rsid w:val="00666E72"/>
    <w:rsid w:val="00666FA0"/>
    <w:rsid w:val="00667345"/>
    <w:rsid w:val="006677DA"/>
    <w:rsid w:val="006678DF"/>
    <w:rsid w:val="00667CCE"/>
    <w:rsid w:val="00667D32"/>
    <w:rsid w:val="00670017"/>
    <w:rsid w:val="00670212"/>
    <w:rsid w:val="00670279"/>
    <w:rsid w:val="00670498"/>
    <w:rsid w:val="006707E6"/>
    <w:rsid w:val="00670A07"/>
    <w:rsid w:val="00670A55"/>
    <w:rsid w:val="00670BFF"/>
    <w:rsid w:val="00671198"/>
    <w:rsid w:val="0067127E"/>
    <w:rsid w:val="00671985"/>
    <w:rsid w:val="00671FDE"/>
    <w:rsid w:val="006722FA"/>
    <w:rsid w:val="006723A9"/>
    <w:rsid w:val="006725F9"/>
    <w:rsid w:val="00672655"/>
    <w:rsid w:val="006730F9"/>
    <w:rsid w:val="006733B0"/>
    <w:rsid w:val="006733BE"/>
    <w:rsid w:val="0067385D"/>
    <w:rsid w:val="00673E51"/>
    <w:rsid w:val="00674178"/>
    <w:rsid w:val="0067451B"/>
    <w:rsid w:val="0067478D"/>
    <w:rsid w:val="006747A4"/>
    <w:rsid w:val="006749F0"/>
    <w:rsid w:val="0067541B"/>
    <w:rsid w:val="00675732"/>
    <w:rsid w:val="00675AD0"/>
    <w:rsid w:val="00675BA5"/>
    <w:rsid w:val="00675DD4"/>
    <w:rsid w:val="00675F61"/>
    <w:rsid w:val="0067613F"/>
    <w:rsid w:val="0067676C"/>
    <w:rsid w:val="0067684A"/>
    <w:rsid w:val="00676C05"/>
    <w:rsid w:val="00676C52"/>
    <w:rsid w:val="00676E17"/>
    <w:rsid w:val="00677258"/>
    <w:rsid w:val="00677413"/>
    <w:rsid w:val="006774DB"/>
    <w:rsid w:val="0067766F"/>
    <w:rsid w:val="00677BBF"/>
    <w:rsid w:val="00677EB0"/>
    <w:rsid w:val="006801E2"/>
    <w:rsid w:val="00680D90"/>
    <w:rsid w:val="006817A1"/>
    <w:rsid w:val="00681876"/>
    <w:rsid w:val="00681953"/>
    <w:rsid w:val="00681A89"/>
    <w:rsid w:val="00681DE8"/>
    <w:rsid w:val="0068226C"/>
    <w:rsid w:val="006822E9"/>
    <w:rsid w:val="006829D6"/>
    <w:rsid w:val="00682A00"/>
    <w:rsid w:val="00682A4A"/>
    <w:rsid w:val="00682C2E"/>
    <w:rsid w:val="00682E03"/>
    <w:rsid w:val="00682E12"/>
    <w:rsid w:val="0068303F"/>
    <w:rsid w:val="006830AC"/>
    <w:rsid w:val="006837A4"/>
    <w:rsid w:val="006837B0"/>
    <w:rsid w:val="00683A4E"/>
    <w:rsid w:val="00683A9B"/>
    <w:rsid w:val="00683B9C"/>
    <w:rsid w:val="00683BBA"/>
    <w:rsid w:val="00683E27"/>
    <w:rsid w:val="00683F6A"/>
    <w:rsid w:val="0068426E"/>
    <w:rsid w:val="006843BC"/>
    <w:rsid w:val="0068450F"/>
    <w:rsid w:val="0068462B"/>
    <w:rsid w:val="006854DF"/>
    <w:rsid w:val="0068583D"/>
    <w:rsid w:val="00685B12"/>
    <w:rsid w:val="00685E5F"/>
    <w:rsid w:val="006862D7"/>
    <w:rsid w:val="006863E4"/>
    <w:rsid w:val="006868A5"/>
    <w:rsid w:val="00686DA0"/>
    <w:rsid w:val="00687077"/>
    <w:rsid w:val="006873B5"/>
    <w:rsid w:val="006874A2"/>
    <w:rsid w:val="00687917"/>
    <w:rsid w:val="006879F0"/>
    <w:rsid w:val="00687BFD"/>
    <w:rsid w:val="00687D38"/>
    <w:rsid w:val="00687EB0"/>
    <w:rsid w:val="00690376"/>
    <w:rsid w:val="0069079F"/>
    <w:rsid w:val="00690953"/>
    <w:rsid w:val="006912B4"/>
    <w:rsid w:val="006912ED"/>
    <w:rsid w:val="006913F9"/>
    <w:rsid w:val="00691680"/>
    <w:rsid w:val="006923AE"/>
    <w:rsid w:val="0069248E"/>
    <w:rsid w:val="00692882"/>
    <w:rsid w:val="00692BF9"/>
    <w:rsid w:val="00692D92"/>
    <w:rsid w:val="00692E47"/>
    <w:rsid w:val="006932FB"/>
    <w:rsid w:val="00693348"/>
    <w:rsid w:val="0069367B"/>
    <w:rsid w:val="00693CF6"/>
    <w:rsid w:val="00693DF1"/>
    <w:rsid w:val="006940AB"/>
    <w:rsid w:val="00694224"/>
    <w:rsid w:val="00694302"/>
    <w:rsid w:val="00694324"/>
    <w:rsid w:val="00694475"/>
    <w:rsid w:val="00694647"/>
    <w:rsid w:val="00694856"/>
    <w:rsid w:val="006948E6"/>
    <w:rsid w:val="00694F76"/>
    <w:rsid w:val="00695207"/>
    <w:rsid w:val="006952B6"/>
    <w:rsid w:val="006957B1"/>
    <w:rsid w:val="0069591D"/>
    <w:rsid w:val="00695ECF"/>
    <w:rsid w:val="00695FD3"/>
    <w:rsid w:val="0069617F"/>
    <w:rsid w:val="0069624C"/>
    <w:rsid w:val="006965DF"/>
    <w:rsid w:val="00696940"/>
    <w:rsid w:val="00696B1D"/>
    <w:rsid w:val="00696C83"/>
    <w:rsid w:val="00696DC3"/>
    <w:rsid w:val="00697A6D"/>
    <w:rsid w:val="00697AAF"/>
    <w:rsid w:val="00697DE7"/>
    <w:rsid w:val="00697EFD"/>
    <w:rsid w:val="006A0194"/>
    <w:rsid w:val="006A025B"/>
    <w:rsid w:val="006A02D0"/>
    <w:rsid w:val="006A03D7"/>
    <w:rsid w:val="006A03FE"/>
    <w:rsid w:val="006A0730"/>
    <w:rsid w:val="006A0AE4"/>
    <w:rsid w:val="006A1330"/>
    <w:rsid w:val="006A23D0"/>
    <w:rsid w:val="006A2406"/>
    <w:rsid w:val="006A2659"/>
    <w:rsid w:val="006A2B7A"/>
    <w:rsid w:val="006A2BFE"/>
    <w:rsid w:val="006A2E7F"/>
    <w:rsid w:val="006A3193"/>
    <w:rsid w:val="006A350F"/>
    <w:rsid w:val="006A36B0"/>
    <w:rsid w:val="006A3E2C"/>
    <w:rsid w:val="006A456D"/>
    <w:rsid w:val="006A4D25"/>
    <w:rsid w:val="006A4E0C"/>
    <w:rsid w:val="006A504F"/>
    <w:rsid w:val="006A545B"/>
    <w:rsid w:val="006A55D9"/>
    <w:rsid w:val="006A572B"/>
    <w:rsid w:val="006A5818"/>
    <w:rsid w:val="006A59F2"/>
    <w:rsid w:val="006A59FA"/>
    <w:rsid w:val="006A638B"/>
    <w:rsid w:val="006A672C"/>
    <w:rsid w:val="006A6E4C"/>
    <w:rsid w:val="006A7161"/>
    <w:rsid w:val="006A7506"/>
    <w:rsid w:val="006A7550"/>
    <w:rsid w:val="006A75FB"/>
    <w:rsid w:val="006A77CA"/>
    <w:rsid w:val="006A7810"/>
    <w:rsid w:val="006A78A4"/>
    <w:rsid w:val="006A79C6"/>
    <w:rsid w:val="006A7B43"/>
    <w:rsid w:val="006A7C02"/>
    <w:rsid w:val="006A7D5F"/>
    <w:rsid w:val="006A7D91"/>
    <w:rsid w:val="006B02FA"/>
    <w:rsid w:val="006B05BC"/>
    <w:rsid w:val="006B074A"/>
    <w:rsid w:val="006B09E1"/>
    <w:rsid w:val="006B128E"/>
    <w:rsid w:val="006B1903"/>
    <w:rsid w:val="006B1F78"/>
    <w:rsid w:val="006B20A6"/>
    <w:rsid w:val="006B25D2"/>
    <w:rsid w:val="006B2789"/>
    <w:rsid w:val="006B29A1"/>
    <w:rsid w:val="006B30A7"/>
    <w:rsid w:val="006B33E3"/>
    <w:rsid w:val="006B3858"/>
    <w:rsid w:val="006B3962"/>
    <w:rsid w:val="006B3C24"/>
    <w:rsid w:val="006B4555"/>
    <w:rsid w:val="006B4618"/>
    <w:rsid w:val="006B53D8"/>
    <w:rsid w:val="006B59B6"/>
    <w:rsid w:val="006B59CD"/>
    <w:rsid w:val="006B5E7F"/>
    <w:rsid w:val="006B653D"/>
    <w:rsid w:val="006B668F"/>
    <w:rsid w:val="006B6714"/>
    <w:rsid w:val="006B687F"/>
    <w:rsid w:val="006B6B5D"/>
    <w:rsid w:val="006B6C18"/>
    <w:rsid w:val="006B7290"/>
    <w:rsid w:val="006B7355"/>
    <w:rsid w:val="006B76CD"/>
    <w:rsid w:val="006B7729"/>
    <w:rsid w:val="006B79D9"/>
    <w:rsid w:val="006C0196"/>
    <w:rsid w:val="006C0392"/>
    <w:rsid w:val="006C040A"/>
    <w:rsid w:val="006C0735"/>
    <w:rsid w:val="006C0A59"/>
    <w:rsid w:val="006C0B16"/>
    <w:rsid w:val="006C0B38"/>
    <w:rsid w:val="006C0C9C"/>
    <w:rsid w:val="006C126A"/>
    <w:rsid w:val="006C1373"/>
    <w:rsid w:val="006C1463"/>
    <w:rsid w:val="006C152D"/>
    <w:rsid w:val="006C1622"/>
    <w:rsid w:val="006C17A4"/>
    <w:rsid w:val="006C17CC"/>
    <w:rsid w:val="006C193E"/>
    <w:rsid w:val="006C1A40"/>
    <w:rsid w:val="006C1AE4"/>
    <w:rsid w:val="006C1BF3"/>
    <w:rsid w:val="006C1CD4"/>
    <w:rsid w:val="006C1CE1"/>
    <w:rsid w:val="006C21AD"/>
    <w:rsid w:val="006C2494"/>
    <w:rsid w:val="006C275D"/>
    <w:rsid w:val="006C285E"/>
    <w:rsid w:val="006C2B06"/>
    <w:rsid w:val="006C309C"/>
    <w:rsid w:val="006C30EB"/>
    <w:rsid w:val="006C322D"/>
    <w:rsid w:val="006C3240"/>
    <w:rsid w:val="006C40FF"/>
    <w:rsid w:val="006C45BD"/>
    <w:rsid w:val="006C483E"/>
    <w:rsid w:val="006C4F0C"/>
    <w:rsid w:val="006C5089"/>
    <w:rsid w:val="006C52C3"/>
    <w:rsid w:val="006C54F0"/>
    <w:rsid w:val="006C556F"/>
    <w:rsid w:val="006C5709"/>
    <w:rsid w:val="006C570C"/>
    <w:rsid w:val="006C574C"/>
    <w:rsid w:val="006C5A73"/>
    <w:rsid w:val="006C5EE8"/>
    <w:rsid w:val="006C6256"/>
    <w:rsid w:val="006C6268"/>
    <w:rsid w:val="006C6698"/>
    <w:rsid w:val="006C671A"/>
    <w:rsid w:val="006C6734"/>
    <w:rsid w:val="006C6CA2"/>
    <w:rsid w:val="006C6E77"/>
    <w:rsid w:val="006C7021"/>
    <w:rsid w:val="006C710B"/>
    <w:rsid w:val="006C7484"/>
    <w:rsid w:val="006C74B7"/>
    <w:rsid w:val="006C77E3"/>
    <w:rsid w:val="006C7863"/>
    <w:rsid w:val="006C7A52"/>
    <w:rsid w:val="006D0058"/>
    <w:rsid w:val="006D019C"/>
    <w:rsid w:val="006D01AF"/>
    <w:rsid w:val="006D04F9"/>
    <w:rsid w:val="006D0540"/>
    <w:rsid w:val="006D0652"/>
    <w:rsid w:val="006D06E2"/>
    <w:rsid w:val="006D0BA4"/>
    <w:rsid w:val="006D0D58"/>
    <w:rsid w:val="006D0DC8"/>
    <w:rsid w:val="006D0F6A"/>
    <w:rsid w:val="006D102B"/>
    <w:rsid w:val="006D1066"/>
    <w:rsid w:val="006D11D6"/>
    <w:rsid w:val="006D1863"/>
    <w:rsid w:val="006D2221"/>
    <w:rsid w:val="006D260E"/>
    <w:rsid w:val="006D2914"/>
    <w:rsid w:val="006D2A4A"/>
    <w:rsid w:val="006D3027"/>
    <w:rsid w:val="006D318C"/>
    <w:rsid w:val="006D39EA"/>
    <w:rsid w:val="006D3C9A"/>
    <w:rsid w:val="006D3D11"/>
    <w:rsid w:val="006D42C2"/>
    <w:rsid w:val="006D439D"/>
    <w:rsid w:val="006D4509"/>
    <w:rsid w:val="006D468A"/>
    <w:rsid w:val="006D478A"/>
    <w:rsid w:val="006D4B73"/>
    <w:rsid w:val="006D4D1B"/>
    <w:rsid w:val="006D4E4B"/>
    <w:rsid w:val="006D507F"/>
    <w:rsid w:val="006D5168"/>
    <w:rsid w:val="006D550A"/>
    <w:rsid w:val="006D568E"/>
    <w:rsid w:val="006D5F88"/>
    <w:rsid w:val="006D6A03"/>
    <w:rsid w:val="006D6AD2"/>
    <w:rsid w:val="006D6D62"/>
    <w:rsid w:val="006D720E"/>
    <w:rsid w:val="006D7247"/>
    <w:rsid w:val="006D7545"/>
    <w:rsid w:val="006D7847"/>
    <w:rsid w:val="006D795D"/>
    <w:rsid w:val="006D7CFC"/>
    <w:rsid w:val="006E0107"/>
    <w:rsid w:val="006E0185"/>
    <w:rsid w:val="006E01A4"/>
    <w:rsid w:val="006E0209"/>
    <w:rsid w:val="006E02ED"/>
    <w:rsid w:val="006E044B"/>
    <w:rsid w:val="006E06EA"/>
    <w:rsid w:val="006E08DB"/>
    <w:rsid w:val="006E0AFD"/>
    <w:rsid w:val="006E0B52"/>
    <w:rsid w:val="006E0C40"/>
    <w:rsid w:val="006E0D9E"/>
    <w:rsid w:val="006E1042"/>
    <w:rsid w:val="006E10F3"/>
    <w:rsid w:val="006E12DB"/>
    <w:rsid w:val="006E14FD"/>
    <w:rsid w:val="006E17E5"/>
    <w:rsid w:val="006E19E6"/>
    <w:rsid w:val="006E1A53"/>
    <w:rsid w:val="006E1EB3"/>
    <w:rsid w:val="006E2B76"/>
    <w:rsid w:val="006E3143"/>
    <w:rsid w:val="006E33FE"/>
    <w:rsid w:val="006E365B"/>
    <w:rsid w:val="006E3720"/>
    <w:rsid w:val="006E378F"/>
    <w:rsid w:val="006E3AC8"/>
    <w:rsid w:val="006E3E29"/>
    <w:rsid w:val="006E4143"/>
    <w:rsid w:val="006E4267"/>
    <w:rsid w:val="006E459D"/>
    <w:rsid w:val="006E4650"/>
    <w:rsid w:val="006E48F9"/>
    <w:rsid w:val="006E4F39"/>
    <w:rsid w:val="006E546E"/>
    <w:rsid w:val="006E56D3"/>
    <w:rsid w:val="006E5D9C"/>
    <w:rsid w:val="006E61E6"/>
    <w:rsid w:val="006E6533"/>
    <w:rsid w:val="006E6674"/>
    <w:rsid w:val="006E66EA"/>
    <w:rsid w:val="006E6A76"/>
    <w:rsid w:val="006E6E83"/>
    <w:rsid w:val="006E708C"/>
    <w:rsid w:val="006E73B0"/>
    <w:rsid w:val="006E79D3"/>
    <w:rsid w:val="006E7A22"/>
    <w:rsid w:val="006E7D6E"/>
    <w:rsid w:val="006E7E7C"/>
    <w:rsid w:val="006F01A9"/>
    <w:rsid w:val="006F0218"/>
    <w:rsid w:val="006F0619"/>
    <w:rsid w:val="006F0923"/>
    <w:rsid w:val="006F09B9"/>
    <w:rsid w:val="006F0AB1"/>
    <w:rsid w:val="006F0CE8"/>
    <w:rsid w:val="006F11B1"/>
    <w:rsid w:val="006F13DF"/>
    <w:rsid w:val="006F2228"/>
    <w:rsid w:val="006F27AA"/>
    <w:rsid w:val="006F2850"/>
    <w:rsid w:val="006F2AA0"/>
    <w:rsid w:val="006F2AAA"/>
    <w:rsid w:val="006F2C17"/>
    <w:rsid w:val="006F33EB"/>
    <w:rsid w:val="006F37A2"/>
    <w:rsid w:val="006F398D"/>
    <w:rsid w:val="006F3B05"/>
    <w:rsid w:val="006F3BCA"/>
    <w:rsid w:val="006F3C56"/>
    <w:rsid w:val="006F3EEC"/>
    <w:rsid w:val="006F433F"/>
    <w:rsid w:val="006F44E8"/>
    <w:rsid w:val="006F4890"/>
    <w:rsid w:val="006F4ACF"/>
    <w:rsid w:val="006F4CC7"/>
    <w:rsid w:val="006F4CF6"/>
    <w:rsid w:val="006F54F8"/>
    <w:rsid w:val="006F57C1"/>
    <w:rsid w:val="006F59BF"/>
    <w:rsid w:val="006F5B81"/>
    <w:rsid w:val="006F5FDF"/>
    <w:rsid w:val="006F63CB"/>
    <w:rsid w:val="006F641B"/>
    <w:rsid w:val="006F6C18"/>
    <w:rsid w:val="006F70FF"/>
    <w:rsid w:val="006F7145"/>
    <w:rsid w:val="006F763A"/>
    <w:rsid w:val="006F766C"/>
    <w:rsid w:val="006F7875"/>
    <w:rsid w:val="006F7877"/>
    <w:rsid w:val="006F78B5"/>
    <w:rsid w:val="006F7958"/>
    <w:rsid w:val="006F7A03"/>
    <w:rsid w:val="0070022E"/>
    <w:rsid w:val="00700531"/>
    <w:rsid w:val="007007CC"/>
    <w:rsid w:val="00700900"/>
    <w:rsid w:val="00700ABC"/>
    <w:rsid w:val="00700AEB"/>
    <w:rsid w:val="00700B9E"/>
    <w:rsid w:val="00700CDB"/>
    <w:rsid w:val="00700DC9"/>
    <w:rsid w:val="0070181F"/>
    <w:rsid w:val="0070199F"/>
    <w:rsid w:val="00701C36"/>
    <w:rsid w:val="00702275"/>
    <w:rsid w:val="00702340"/>
    <w:rsid w:val="0070271E"/>
    <w:rsid w:val="00702B19"/>
    <w:rsid w:val="007030CB"/>
    <w:rsid w:val="00703217"/>
    <w:rsid w:val="0070368A"/>
    <w:rsid w:val="00703B09"/>
    <w:rsid w:val="00703EA2"/>
    <w:rsid w:val="00704017"/>
    <w:rsid w:val="00704772"/>
    <w:rsid w:val="0070485F"/>
    <w:rsid w:val="00704A84"/>
    <w:rsid w:val="00704F35"/>
    <w:rsid w:val="00704F75"/>
    <w:rsid w:val="00704FB9"/>
    <w:rsid w:val="00705011"/>
    <w:rsid w:val="007054D5"/>
    <w:rsid w:val="00705D55"/>
    <w:rsid w:val="00705D5E"/>
    <w:rsid w:val="00705F9B"/>
    <w:rsid w:val="007062A8"/>
    <w:rsid w:val="00706774"/>
    <w:rsid w:val="00706864"/>
    <w:rsid w:val="00706B51"/>
    <w:rsid w:val="00706BA5"/>
    <w:rsid w:val="00706EC2"/>
    <w:rsid w:val="00706F4B"/>
    <w:rsid w:val="00707242"/>
    <w:rsid w:val="00707379"/>
    <w:rsid w:val="007074C5"/>
    <w:rsid w:val="007077B0"/>
    <w:rsid w:val="00707A25"/>
    <w:rsid w:val="00707F8C"/>
    <w:rsid w:val="0071006F"/>
    <w:rsid w:val="00710097"/>
    <w:rsid w:val="00710256"/>
    <w:rsid w:val="00710449"/>
    <w:rsid w:val="0071049E"/>
    <w:rsid w:val="00710ABA"/>
    <w:rsid w:val="00710D03"/>
    <w:rsid w:val="00710E98"/>
    <w:rsid w:val="007112F0"/>
    <w:rsid w:val="00711DF0"/>
    <w:rsid w:val="00711E9D"/>
    <w:rsid w:val="0071209A"/>
    <w:rsid w:val="00712284"/>
    <w:rsid w:val="00712790"/>
    <w:rsid w:val="00712B4D"/>
    <w:rsid w:val="00712F02"/>
    <w:rsid w:val="007133F5"/>
    <w:rsid w:val="00713CF2"/>
    <w:rsid w:val="00714057"/>
    <w:rsid w:val="007140FB"/>
    <w:rsid w:val="00714495"/>
    <w:rsid w:val="0071475E"/>
    <w:rsid w:val="007149B2"/>
    <w:rsid w:val="00714B55"/>
    <w:rsid w:val="00714F22"/>
    <w:rsid w:val="00714F68"/>
    <w:rsid w:val="007150CC"/>
    <w:rsid w:val="00715445"/>
    <w:rsid w:val="0071551B"/>
    <w:rsid w:val="00715B00"/>
    <w:rsid w:val="00715D6E"/>
    <w:rsid w:val="00715DF4"/>
    <w:rsid w:val="0071632C"/>
    <w:rsid w:val="0071648A"/>
    <w:rsid w:val="007167EF"/>
    <w:rsid w:val="00716AB5"/>
    <w:rsid w:val="007176C0"/>
    <w:rsid w:val="00720051"/>
    <w:rsid w:val="0072046D"/>
    <w:rsid w:val="0072062A"/>
    <w:rsid w:val="007207E1"/>
    <w:rsid w:val="00720F03"/>
    <w:rsid w:val="00720FAF"/>
    <w:rsid w:val="00721463"/>
    <w:rsid w:val="0072158C"/>
    <w:rsid w:val="007215BB"/>
    <w:rsid w:val="00721709"/>
    <w:rsid w:val="00721795"/>
    <w:rsid w:val="0072183A"/>
    <w:rsid w:val="00721883"/>
    <w:rsid w:val="00721BE2"/>
    <w:rsid w:val="00721EBD"/>
    <w:rsid w:val="00721F22"/>
    <w:rsid w:val="00722395"/>
    <w:rsid w:val="00722CE0"/>
    <w:rsid w:val="00722FAE"/>
    <w:rsid w:val="00722FDF"/>
    <w:rsid w:val="00723142"/>
    <w:rsid w:val="00723249"/>
    <w:rsid w:val="007236BA"/>
    <w:rsid w:val="0072395D"/>
    <w:rsid w:val="00723A09"/>
    <w:rsid w:val="00723E22"/>
    <w:rsid w:val="00724134"/>
    <w:rsid w:val="007241FE"/>
    <w:rsid w:val="007244D4"/>
    <w:rsid w:val="00724A57"/>
    <w:rsid w:val="00724D4B"/>
    <w:rsid w:val="00724DC0"/>
    <w:rsid w:val="00724E33"/>
    <w:rsid w:val="007251B5"/>
    <w:rsid w:val="00725387"/>
    <w:rsid w:val="00725417"/>
    <w:rsid w:val="0072565E"/>
    <w:rsid w:val="007257C3"/>
    <w:rsid w:val="0072591A"/>
    <w:rsid w:val="00725CAB"/>
    <w:rsid w:val="007264A1"/>
    <w:rsid w:val="007269FC"/>
    <w:rsid w:val="00726A75"/>
    <w:rsid w:val="0072729E"/>
    <w:rsid w:val="007273BA"/>
    <w:rsid w:val="00727601"/>
    <w:rsid w:val="00727880"/>
    <w:rsid w:val="00727A03"/>
    <w:rsid w:val="00727D69"/>
    <w:rsid w:val="00730135"/>
    <w:rsid w:val="007302A4"/>
    <w:rsid w:val="00730FFD"/>
    <w:rsid w:val="00731146"/>
    <w:rsid w:val="00731264"/>
    <w:rsid w:val="00731308"/>
    <w:rsid w:val="0073187C"/>
    <w:rsid w:val="00731A87"/>
    <w:rsid w:val="0073231D"/>
    <w:rsid w:val="00732473"/>
    <w:rsid w:val="00732516"/>
    <w:rsid w:val="0073292E"/>
    <w:rsid w:val="00732A24"/>
    <w:rsid w:val="00732B15"/>
    <w:rsid w:val="00732C04"/>
    <w:rsid w:val="007333E6"/>
    <w:rsid w:val="007342C3"/>
    <w:rsid w:val="007346ED"/>
    <w:rsid w:val="00734B1F"/>
    <w:rsid w:val="00734B6F"/>
    <w:rsid w:val="00734C45"/>
    <w:rsid w:val="00734CA6"/>
    <w:rsid w:val="007350A7"/>
    <w:rsid w:val="00735226"/>
    <w:rsid w:val="0073535C"/>
    <w:rsid w:val="007353FC"/>
    <w:rsid w:val="00735471"/>
    <w:rsid w:val="007354B6"/>
    <w:rsid w:val="00735DD8"/>
    <w:rsid w:val="00736706"/>
    <w:rsid w:val="00736A45"/>
    <w:rsid w:val="00736D89"/>
    <w:rsid w:val="00736E47"/>
    <w:rsid w:val="00736E7A"/>
    <w:rsid w:val="00736FAE"/>
    <w:rsid w:val="00737458"/>
    <w:rsid w:val="00737C1A"/>
    <w:rsid w:val="00737CDF"/>
    <w:rsid w:val="00737D1F"/>
    <w:rsid w:val="00737F31"/>
    <w:rsid w:val="0074015F"/>
    <w:rsid w:val="007401FB"/>
    <w:rsid w:val="0074022E"/>
    <w:rsid w:val="0074086C"/>
    <w:rsid w:val="00740D65"/>
    <w:rsid w:val="00741550"/>
    <w:rsid w:val="00742247"/>
    <w:rsid w:val="0074278D"/>
    <w:rsid w:val="00742A6D"/>
    <w:rsid w:val="00742A80"/>
    <w:rsid w:val="00742EF2"/>
    <w:rsid w:val="00743B6A"/>
    <w:rsid w:val="00743C75"/>
    <w:rsid w:val="00743D0B"/>
    <w:rsid w:val="00743E0E"/>
    <w:rsid w:val="00743F82"/>
    <w:rsid w:val="00744260"/>
    <w:rsid w:val="007444B8"/>
    <w:rsid w:val="007445B9"/>
    <w:rsid w:val="00744740"/>
    <w:rsid w:val="00744DDB"/>
    <w:rsid w:val="007451DB"/>
    <w:rsid w:val="0074563D"/>
    <w:rsid w:val="00745696"/>
    <w:rsid w:val="00746297"/>
    <w:rsid w:val="007463A5"/>
    <w:rsid w:val="0074663E"/>
    <w:rsid w:val="007469E9"/>
    <w:rsid w:val="00747CF9"/>
    <w:rsid w:val="00750646"/>
    <w:rsid w:val="00750735"/>
    <w:rsid w:val="007508D0"/>
    <w:rsid w:val="00750B6C"/>
    <w:rsid w:val="00750F1D"/>
    <w:rsid w:val="00751000"/>
    <w:rsid w:val="007517AA"/>
    <w:rsid w:val="00752207"/>
    <w:rsid w:val="007523BD"/>
    <w:rsid w:val="0075255A"/>
    <w:rsid w:val="007527F0"/>
    <w:rsid w:val="007528A6"/>
    <w:rsid w:val="00752919"/>
    <w:rsid w:val="00752CD1"/>
    <w:rsid w:val="00752D1A"/>
    <w:rsid w:val="00752D6E"/>
    <w:rsid w:val="00752F79"/>
    <w:rsid w:val="0075330E"/>
    <w:rsid w:val="007535F0"/>
    <w:rsid w:val="00753A41"/>
    <w:rsid w:val="00753DB7"/>
    <w:rsid w:val="00753F94"/>
    <w:rsid w:val="00754068"/>
    <w:rsid w:val="007540AF"/>
    <w:rsid w:val="00754452"/>
    <w:rsid w:val="007546D0"/>
    <w:rsid w:val="007546E0"/>
    <w:rsid w:val="00754844"/>
    <w:rsid w:val="00754A91"/>
    <w:rsid w:val="00754A9F"/>
    <w:rsid w:val="00754C1C"/>
    <w:rsid w:val="00754EB1"/>
    <w:rsid w:val="007555AC"/>
    <w:rsid w:val="00755681"/>
    <w:rsid w:val="007556EB"/>
    <w:rsid w:val="0075592F"/>
    <w:rsid w:val="0075593A"/>
    <w:rsid w:val="00755BA4"/>
    <w:rsid w:val="00755CB4"/>
    <w:rsid w:val="00755D0F"/>
    <w:rsid w:val="007565FA"/>
    <w:rsid w:val="00756603"/>
    <w:rsid w:val="007568D1"/>
    <w:rsid w:val="00756DD6"/>
    <w:rsid w:val="007576B7"/>
    <w:rsid w:val="00757F8D"/>
    <w:rsid w:val="00760B37"/>
    <w:rsid w:val="00760E63"/>
    <w:rsid w:val="007610F4"/>
    <w:rsid w:val="00761295"/>
    <w:rsid w:val="00761387"/>
    <w:rsid w:val="007614A7"/>
    <w:rsid w:val="007615C4"/>
    <w:rsid w:val="007618C1"/>
    <w:rsid w:val="00761B84"/>
    <w:rsid w:val="007620E5"/>
    <w:rsid w:val="007623F5"/>
    <w:rsid w:val="007627F9"/>
    <w:rsid w:val="00762850"/>
    <w:rsid w:val="00762936"/>
    <w:rsid w:val="0076302F"/>
    <w:rsid w:val="0076340C"/>
    <w:rsid w:val="00763643"/>
    <w:rsid w:val="00763D7A"/>
    <w:rsid w:val="00763D95"/>
    <w:rsid w:val="007642E3"/>
    <w:rsid w:val="0076455B"/>
    <w:rsid w:val="007647C6"/>
    <w:rsid w:val="00764866"/>
    <w:rsid w:val="007649BA"/>
    <w:rsid w:val="00764DC0"/>
    <w:rsid w:val="00764EB9"/>
    <w:rsid w:val="00764F0A"/>
    <w:rsid w:val="0076502D"/>
    <w:rsid w:val="00765397"/>
    <w:rsid w:val="0076547E"/>
    <w:rsid w:val="0076594C"/>
    <w:rsid w:val="00765B90"/>
    <w:rsid w:val="00765E69"/>
    <w:rsid w:val="00765EF2"/>
    <w:rsid w:val="007666D9"/>
    <w:rsid w:val="00766813"/>
    <w:rsid w:val="00766B7A"/>
    <w:rsid w:val="00766D7B"/>
    <w:rsid w:val="007676D8"/>
    <w:rsid w:val="0076785D"/>
    <w:rsid w:val="00767CF0"/>
    <w:rsid w:val="00767E95"/>
    <w:rsid w:val="00767EE4"/>
    <w:rsid w:val="00770314"/>
    <w:rsid w:val="007705F6"/>
    <w:rsid w:val="0077060B"/>
    <w:rsid w:val="007708DD"/>
    <w:rsid w:val="0077095D"/>
    <w:rsid w:val="00770A3A"/>
    <w:rsid w:val="00770CCA"/>
    <w:rsid w:val="00770DE2"/>
    <w:rsid w:val="00770E1B"/>
    <w:rsid w:val="00770F2F"/>
    <w:rsid w:val="0077107B"/>
    <w:rsid w:val="007716AD"/>
    <w:rsid w:val="00771892"/>
    <w:rsid w:val="007718D5"/>
    <w:rsid w:val="00771EA7"/>
    <w:rsid w:val="007722F3"/>
    <w:rsid w:val="00772442"/>
    <w:rsid w:val="00772966"/>
    <w:rsid w:val="007735F4"/>
    <w:rsid w:val="00773742"/>
    <w:rsid w:val="007739AA"/>
    <w:rsid w:val="00773B15"/>
    <w:rsid w:val="0077443C"/>
    <w:rsid w:val="00774594"/>
    <w:rsid w:val="00774B3B"/>
    <w:rsid w:val="00774B99"/>
    <w:rsid w:val="00774E22"/>
    <w:rsid w:val="007753E0"/>
    <w:rsid w:val="00775471"/>
    <w:rsid w:val="007758AF"/>
    <w:rsid w:val="0077596A"/>
    <w:rsid w:val="00775DE8"/>
    <w:rsid w:val="00775F37"/>
    <w:rsid w:val="00775F99"/>
    <w:rsid w:val="00775FB9"/>
    <w:rsid w:val="007761B3"/>
    <w:rsid w:val="00776585"/>
    <w:rsid w:val="00776873"/>
    <w:rsid w:val="007768F1"/>
    <w:rsid w:val="0077778F"/>
    <w:rsid w:val="00777838"/>
    <w:rsid w:val="00777891"/>
    <w:rsid w:val="00777CD2"/>
    <w:rsid w:val="00777DDC"/>
    <w:rsid w:val="0078043D"/>
    <w:rsid w:val="00780AA6"/>
    <w:rsid w:val="0078104B"/>
    <w:rsid w:val="007813F8"/>
    <w:rsid w:val="007814E8"/>
    <w:rsid w:val="007814EE"/>
    <w:rsid w:val="007816C8"/>
    <w:rsid w:val="00781C96"/>
    <w:rsid w:val="00782310"/>
    <w:rsid w:val="00782362"/>
    <w:rsid w:val="00782389"/>
    <w:rsid w:val="007823F3"/>
    <w:rsid w:val="00782529"/>
    <w:rsid w:val="007825DE"/>
    <w:rsid w:val="00782780"/>
    <w:rsid w:val="00782A64"/>
    <w:rsid w:val="00782F1E"/>
    <w:rsid w:val="00782FD2"/>
    <w:rsid w:val="00783594"/>
    <w:rsid w:val="00783743"/>
    <w:rsid w:val="007838B7"/>
    <w:rsid w:val="00783E19"/>
    <w:rsid w:val="00783E7C"/>
    <w:rsid w:val="00784034"/>
    <w:rsid w:val="0078407A"/>
    <w:rsid w:val="00784292"/>
    <w:rsid w:val="00784523"/>
    <w:rsid w:val="007847B1"/>
    <w:rsid w:val="007847C3"/>
    <w:rsid w:val="00784B88"/>
    <w:rsid w:val="00784CAD"/>
    <w:rsid w:val="00784D50"/>
    <w:rsid w:val="00784D9B"/>
    <w:rsid w:val="007850C9"/>
    <w:rsid w:val="00785280"/>
    <w:rsid w:val="007858FB"/>
    <w:rsid w:val="00785E3A"/>
    <w:rsid w:val="00785F51"/>
    <w:rsid w:val="00786332"/>
    <w:rsid w:val="0078652F"/>
    <w:rsid w:val="007869F8"/>
    <w:rsid w:val="00786AB8"/>
    <w:rsid w:val="00786AC9"/>
    <w:rsid w:val="00786FB7"/>
    <w:rsid w:val="00786FDB"/>
    <w:rsid w:val="00787222"/>
    <w:rsid w:val="00787237"/>
    <w:rsid w:val="0078740E"/>
    <w:rsid w:val="007874CD"/>
    <w:rsid w:val="007877C9"/>
    <w:rsid w:val="007878FE"/>
    <w:rsid w:val="00787D7B"/>
    <w:rsid w:val="00787FFB"/>
    <w:rsid w:val="00790410"/>
    <w:rsid w:val="00790978"/>
    <w:rsid w:val="007909DD"/>
    <w:rsid w:val="00790A0D"/>
    <w:rsid w:val="00790C63"/>
    <w:rsid w:val="00790D40"/>
    <w:rsid w:val="00790F06"/>
    <w:rsid w:val="00791004"/>
    <w:rsid w:val="007910C1"/>
    <w:rsid w:val="007915C2"/>
    <w:rsid w:val="00791723"/>
    <w:rsid w:val="0079182F"/>
    <w:rsid w:val="0079189F"/>
    <w:rsid w:val="00791F36"/>
    <w:rsid w:val="00791F85"/>
    <w:rsid w:val="00791F88"/>
    <w:rsid w:val="00792212"/>
    <w:rsid w:val="00792781"/>
    <w:rsid w:val="00792BFA"/>
    <w:rsid w:val="0079303E"/>
    <w:rsid w:val="00793263"/>
    <w:rsid w:val="00793280"/>
    <w:rsid w:val="00793A13"/>
    <w:rsid w:val="00793A37"/>
    <w:rsid w:val="00793ACE"/>
    <w:rsid w:val="00793D3E"/>
    <w:rsid w:val="00793D7F"/>
    <w:rsid w:val="007941E1"/>
    <w:rsid w:val="00794261"/>
    <w:rsid w:val="00794807"/>
    <w:rsid w:val="00794955"/>
    <w:rsid w:val="00794FEA"/>
    <w:rsid w:val="00795515"/>
    <w:rsid w:val="00795BEA"/>
    <w:rsid w:val="00795C73"/>
    <w:rsid w:val="00795FAC"/>
    <w:rsid w:val="00795FE2"/>
    <w:rsid w:val="0079688D"/>
    <w:rsid w:val="0079689F"/>
    <w:rsid w:val="00797083"/>
    <w:rsid w:val="00797156"/>
    <w:rsid w:val="00797207"/>
    <w:rsid w:val="00797392"/>
    <w:rsid w:val="00797A08"/>
    <w:rsid w:val="00797BCD"/>
    <w:rsid w:val="00797F96"/>
    <w:rsid w:val="007A0073"/>
    <w:rsid w:val="007A0083"/>
    <w:rsid w:val="007A045B"/>
    <w:rsid w:val="007A0737"/>
    <w:rsid w:val="007A0B60"/>
    <w:rsid w:val="007A1839"/>
    <w:rsid w:val="007A1A6D"/>
    <w:rsid w:val="007A1C32"/>
    <w:rsid w:val="007A26BC"/>
    <w:rsid w:val="007A2A84"/>
    <w:rsid w:val="007A2A9F"/>
    <w:rsid w:val="007A2D78"/>
    <w:rsid w:val="007A3016"/>
    <w:rsid w:val="007A30C8"/>
    <w:rsid w:val="007A31F1"/>
    <w:rsid w:val="007A3412"/>
    <w:rsid w:val="007A3591"/>
    <w:rsid w:val="007A3734"/>
    <w:rsid w:val="007A389D"/>
    <w:rsid w:val="007A3B0A"/>
    <w:rsid w:val="007A3B7C"/>
    <w:rsid w:val="007A3F15"/>
    <w:rsid w:val="007A4137"/>
    <w:rsid w:val="007A42EF"/>
    <w:rsid w:val="007A4948"/>
    <w:rsid w:val="007A4B2F"/>
    <w:rsid w:val="007A4BA6"/>
    <w:rsid w:val="007A5069"/>
    <w:rsid w:val="007A50E0"/>
    <w:rsid w:val="007A50E6"/>
    <w:rsid w:val="007A5369"/>
    <w:rsid w:val="007A53FC"/>
    <w:rsid w:val="007A5B74"/>
    <w:rsid w:val="007A5BD4"/>
    <w:rsid w:val="007A5C81"/>
    <w:rsid w:val="007A5D58"/>
    <w:rsid w:val="007A5DA9"/>
    <w:rsid w:val="007A5F02"/>
    <w:rsid w:val="007A5FC2"/>
    <w:rsid w:val="007A686B"/>
    <w:rsid w:val="007A703F"/>
    <w:rsid w:val="007A71C4"/>
    <w:rsid w:val="007A73E3"/>
    <w:rsid w:val="007A7655"/>
    <w:rsid w:val="007A7B6E"/>
    <w:rsid w:val="007A7BAE"/>
    <w:rsid w:val="007B0050"/>
    <w:rsid w:val="007B00D9"/>
    <w:rsid w:val="007B033F"/>
    <w:rsid w:val="007B0399"/>
    <w:rsid w:val="007B0C65"/>
    <w:rsid w:val="007B0C72"/>
    <w:rsid w:val="007B1216"/>
    <w:rsid w:val="007B123E"/>
    <w:rsid w:val="007B159C"/>
    <w:rsid w:val="007B179D"/>
    <w:rsid w:val="007B1800"/>
    <w:rsid w:val="007B1B51"/>
    <w:rsid w:val="007B1B86"/>
    <w:rsid w:val="007B1F20"/>
    <w:rsid w:val="007B20C5"/>
    <w:rsid w:val="007B2535"/>
    <w:rsid w:val="007B27F6"/>
    <w:rsid w:val="007B2F1A"/>
    <w:rsid w:val="007B2FBC"/>
    <w:rsid w:val="007B3376"/>
    <w:rsid w:val="007B33A6"/>
    <w:rsid w:val="007B39E3"/>
    <w:rsid w:val="007B3AE0"/>
    <w:rsid w:val="007B3AF3"/>
    <w:rsid w:val="007B3F32"/>
    <w:rsid w:val="007B44E6"/>
    <w:rsid w:val="007B4AB4"/>
    <w:rsid w:val="007B4FFE"/>
    <w:rsid w:val="007B5050"/>
    <w:rsid w:val="007B50D6"/>
    <w:rsid w:val="007B552A"/>
    <w:rsid w:val="007B56F7"/>
    <w:rsid w:val="007B5882"/>
    <w:rsid w:val="007B58AB"/>
    <w:rsid w:val="007B5A11"/>
    <w:rsid w:val="007B5B34"/>
    <w:rsid w:val="007B606E"/>
    <w:rsid w:val="007B61A1"/>
    <w:rsid w:val="007B6A76"/>
    <w:rsid w:val="007B6E1F"/>
    <w:rsid w:val="007B6F0A"/>
    <w:rsid w:val="007B6F0E"/>
    <w:rsid w:val="007B6FF8"/>
    <w:rsid w:val="007B70AE"/>
    <w:rsid w:val="007B73D5"/>
    <w:rsid w:val="007B7FA7"/>
    <w:rsid w:val="007C0058"/>
    <w:rsid w:val="007C007A"/>
    <w:rsid w:val="007C02B4"/>
    <w:rsid w:val="007C036C"/>
    <w:rsid w:val="007C04D2"/>
    <w:rsid w:val="007C063F"/>
    <w:rsid w:val="007C146D"/>
    <w:rsid w:val="007C15D8"/>
    <w:rsid w:val="007C18FC"/>
    <w:rsid w:val="007C1B7D"/>
    <w:rsid w:val="007C1D26"/>
    <w:rsid w:val="007C1F50"/>
    <w:rsid w:val="007C2202"/>
    <w:rsid w:val="007C24BE"/>
    <w:rsid w:val="007C24CC"/>
    <w:rsid w:val="007C268C"/>
    <w:rsid w:val="007C2846"/>
    <w:rsid w:val="007C3076"/>
    <w:rsid w:val="007C447C"/>
    <w:rsid w:val="007C4566"/>
    <w:rsid w:val="007C4569"/>
    <w:rsid w:val="007C46AF"/>
    <w:rsid w:val="007C4A19"/>
    <w:rsid w:val="007C4D74"/>
    <w:rsid w:val="007C4EF1"/>
    <w:rsid w:val="007C4F5A"/>
    <w:rsid w:val="007C4F88"/>
    <w:rsid w:val="007C4FC9"/>
    <w:rsid w:val="007C5703"/>
    <w:rsid w:val="007C59FB"/>
    <w:rsid w:val="007C5AD1"/>
    <w:rsid w:val="007C5B48"/>
    <w:rsid w:val="007C5FFC"/>
    <w:rsid w:val="007C6350"/>
    <w:rsid w:val="007C68D1"/>
    <w:rsid w:val="007C6E10"/>
    <w:rsid w:val="007C6F48"/>
    <w:rsid w:val="007C6FA8"/>
    <w:rsid w:val="007C73F9"/>
    <w:rsid w:val="007C77FF"/>
    <w:rsid w:val="007C7E5A"/>
    <w:rsid w:val="007C7F04"/>
    <w:rsid w:val="007D0060"/>
    <w:rsid w:val="007D0435"/>
    <w:rsid w:val="007D0438"/>
    <w:rsid w:val="007D07B6"/>
    <w:rsid w:val="007D0ABD"/>
    <w:rsid w:val="007D1636"/>
    <w:rsid w:val="007D171F"/>
    <w:rsid w:val="007D18DA"/>
    <w:rsid w:val="007D1A6D"/>
    <w:rsid w:val="007D1F1E"/>
    <w:rsid w:val="007D1FAA"/>
    <w:rsid w:val="007D2538"/>
    <w:rsid w:val="007D27B7"/>
    <w:rsid w:val="007D28FD"/>
    <w:rsid w:val="007D31A8"/>
    <w:rsid w:val="007D36E9"/>
    <w:rsid w:val="007D38B8"/>
    <w:rsid w:val="007D3A56"/>
    <w:rsid w:val="007D3DCA"/>
    <w:rsid w:val="007D3E02"/>
    <w:rsid w:val="007D42FA"/>
    <w:rsid w:val="007D46AB"/>
    <w:rsid w:val="007D4C41"/>
    <w:rsid w:val="007D4C96"/>
    <w:rsid w:val="007D4CA1"/>
    <w:rsid w:val="007D4F20"/>
    <w:rsid w:val="007D50D2"/>
    <w:rsid w:val="007D5526"/>
    <w:rsid w:val="007D58DB"/>
    <w:rsid w:val="007D5B5A"/>
    <w:rsid w:val="007D67C7"/>
    <w:rsid w:val="007D6A1E"/>
    <w:rsid w:val="007D6B1F"/>
    <w:rsid w:val="007D6CBC"/>
    <w:rsid w:val="007D6D16"/>
    <w:rsid w:val="007D7308"/>
    <w:rsid w:val="007D748D"/>
    <w:rsid w:val="007D7A9B"/>
    <w:rsid w:val="007D7BF0"/>
    <w:rsid w:val="007D7C47"/>
    <w:rsid w:val="007D7C5C"/>
    <w:rsid w:val="007E03D5"/>
    <w:rsid w:val="007E0B28"/>
    <w:rsid w:val="007E0CAE"/>
    <w:rsid w:val="007E13F7"/>
    <w:rsid w:val="007E1881"/>
    <w:rsid w:val="007E19C0"/>
    <w:rsid w:val="007E1A35"/>
    <w:rsid w:val="007E1F66"/>
    <w:rsid w:val="007E2053"/>
    <w:rsid w:val="007E2A62"/>
    <w:rsid w:val="007E2F0E"/>
    <w:rsid w:val="007E3118"/>
    <w:rsid w:val="007E32E0"/>
    <w:rsid w:val="007E32F6"/>
    <w:rsid w:val="007E335A"/>
    <w:rsid w:val="007E380A"/>
    <w:rsid w:val="007E3B56"/>
    <w:rsid w:val="007E3B9D"/>
    <w:rsid w:val="007E3BB5"/>
    <w:rsid w:val="007E3FE7"/>
    <w:rsid w:val="007E40A4"/>
    <w:rsid w:val="007E457A"/>
    <w:rsid w:val="007E4747"/>
    <w:rsid w:val="007E4752"/>
    <w:rsid w:val="007E4933"/>
    <w:rsid w:val="007E4B96"/>
    <w:rsid w:val="007E4ED1"/>
    <w:rsid w:val="007E5080"/>
    <w:rsid w:val="007E54AA"/>
    <w:rsid w:val="007E556D"/>
    <w:rsid w:val="007E5E55"/>
    <w:rsid w:val="007E60D0"/>
    <w:rsid w:val="007E6291"/>
    <w:rsid w:val="007E6534"/>
    <w:rsid w:val="007E69CB"/>
    <w:rsid w:val="007E6A07"/>
    <w:rsid w:val="007E6DAD"/>
    <w:rsid w:val="007E7368"/>
    <w:rsid w:val="007F0380"/>
    <w:rsid w:val="007F050B"/>
    <w:rsid w:val="007F0892"/>
    <w:rsid w:val="007F09DE"/>
    <w:rsid w:val="007F0A8B"/>
    <w:rsid w:val="007F0BF5"/>
    <w:rsid w:val="007F11F3"/>
    <w:rsid w:val="007F131F"/>
    <w:rsid w:val="007F1367"/>
    <w:rsid w:val="007F17CE"/>
    <w:rsid w:val="007F1AEE"/>
    <w:rsid w:val="007F1F44"/>
    <w:rsid w:val="007F228A"/>
    <w:rsid w:val="007F2359"/>
    <w:rsid w:val="007F2881"/>
    <w:rsid w:val="007F2918"/>
    <w:rsid w:val="007F2962"/>
    <w:rsid w:val="007F2B89"/>
    <w:rsid w:val="007F2E3F"/>
    <w:rsid w:val="007F2F89"/>
    <w:rsid w:val="007F3238"/>
    <w:rsid w:val="007F346A"/>
    <w:rsid w:val="007F34DB"/>
    <w:rsid w:val="007F3CD4"/>
    <w:rsid w:val="007F3D8B"/>
    <w:rsid w:val="007F44BA"/>
    <w:rsid w:val="007F4588"/>
    <w:rsid w:val="007F4701"/>
    <w:rsid w:val="007F4862"/>
    <w:rsid w:val="007F48DF"/>
    <w:rsid w:val="007F55F1"/>
    <w:rsid w:val="007F57C2"/>
    <w:rsid w:val="007F5CF7"/>
    <w:rsid w:val="007F5F52"/>
    <w:rsid w:val="007F6078"/>
    <w:rsid w:val="007F6097"/>
    <w:rsid w:val="007F6528"/>
    <w:rsid w:val="007F6A43"/>
    <w:rsid w:val="007F6CEE"/>
    <w:rsid w:val="007F6E6D"/>
    <w:rsid w:val="007F6E9A"/>
    <w:rsid w:val="007F6FC0"/>
    <w:rsid w:val="007F72DC"/>
    <w:rsid w:val="007F7932"/>
    <w:rsid w:val="007F7FE6"/>
    <w:rsid w:val="008000A7"/>
    <w:rsid w:val="008000F4"/>
    <w:rsid w:val="0080039F"/>
    <w:rsid w:val="00800AFA"/>
    <w:rsid w:val="00800D0C"/>
    <w:rsid w:val="00800EAA"/>
    <w:rsid w:val="0080113B"/>
    <w:rsid w:val="008011ED"/>
    <w:rsid w:val="008012CD"/>
    <w:rsid w:val="00801473"/>
    <w:rsid w:val="008017DC"/>
    <w:rsid w:val="00801C05"/>
    <w:rsid w:val="00801F15"/>
    <w:rsid w:val="0080231D"/>
    <w:rsid w:val="00802330"/>
    <w:rsid w:val="0080237E"/>
    <w:rsid w:val="008023BF"/>
    <w:rsid w:val="0080253A"/>
    <w:rsid w:val="00802737"/>
    <w:rsid w:val="00802BF2"/>
    <w:rsid w:val="00802D52"/>
    <w:rsid w:val="0080371C"/>
    <w:rsid w:val="00803CCA"/>
    <w:rsid w:val="0080469E"/>
    <w:rsid w:val="00804765"/>
    <w:rsid w:val="00804E78"/>
    <w:rsid w:val="00804ED3"/>
    <w:rsid w:val="00805AD1"/>
    <w:rsid w:val="008061A2"/>
    <w:rsid w:val="0080645E"/>
    <w:rsid w:val="0080656D"/>
    <w:rsid w:val="00806749"/>
    <w:rsid w:val="008067B4"/>
    <w:rsid w:val="008067DA"/>
    <w:rsid w:val="00806D82"/>
    <w:rsid w:val="00806D97"/>
    <w:rsid w:val="00806E15"/>
    <w:rsid w:val="00806E6C"/>
    <w:rsid w:val="00807079"/>
    <w:rsid w:val="008072B7"/>
    <w:rsid w:val="00807431"/>
    <w:rsid w:val="00807934"/>
    <w:rsid w:val="008101B8"/>
    <w:rsid w:val="0081069C"/>
    <w:rsid w:val="008107EB"/>
    <w:rsid w:val="00810848"/>
    <w:rsid w:val="00810BA5"/>
    <w:rsid w:val="00810EEB"/>
    <w:rsid w:val="008110D7"/>
    <w:rsid w:val="008114D5"/>
    <w:rsid w:val="0081177C"/>
    <w:rsid w:val="0081200B"/>
    <w:rsid w:val="0081204E"/>
    <w:rsid w:val="00812504"/>
    <w:rsid w:val="00812FD5"/>
    <w:rsid w:val="008132EF"/>
    <w:rsid w:val="00813742"/>
    <w:rsid w:val="00813D8D"/>
    <w:rsid w:val="008144BE"/>
    <w:rsid w:val="00814939"/>
    <w:rsid w:val="00814B96"/>
    <w:rsid w:val="00814D6C"/>
    <w:rsid w:val="00814EA4"/>
    <w:rsid w:val="00814F2B"/>
    <w:rsid w:val="00815275"/>
    <w:rsid w:val="00815B23"/>
    <w:rsid w:val="00815C0F"/>
    <w:rsid w:val="0081690A"/>
    <w:rsid w:val="00816C92"/>
    <w:rsid w:val="00816D1E"/>
    <w:rsid w:val="00816E91"/>
    <w:rsid w:val="00816EFF"/>
    <w:rsid w:val="00817004"/>
    <w:rsid w:val="008172BF"/>
    <w:rsid w:val="00820272"/>
    <w:rsid w:val="0082062E"/>
    <w:rsid w:val="00820A2F"/>
    <w:rsid w:val="00820A58"/>
    <w:rsid w:val="00820B4F"/>
    <w:rsid w:val="00820C18"/>
    <w:rsid w:val="00820D0C"/>
    <w:rsid w:val="00820EEB"/>
    <w:rsid w:val="0082111E"/>
    <w:rsid w:val="0082192D"/>
    <w:rsid w:val="00821BDE"/>
    <w:rsid w:val="00821C93"/>
    <w:rsid w:val="00821D30"/>
    <w:rsid w:val="00821D56"/>
    <w:rsid w:val="008227AF"/>
    <w:rsid w:val="0082303B"/>
    <w:rsid w:val="0082308A"/>
    <w:rsid w:val="00823653"/>
    <w:rsid w:val="008236FD"/>
    <w:rsid w:val="008237FB"/>
    <w:rsid w:val="00823851"/>
    <w:rsid w:val="00823DA0"/>
    <w:rsid w:val="00824224"/>
    <w:rsid w:val="008246FA"/>
    <w:rsid w:val="00824877"/>
    <w:rsid w:val="00824897"/>
    <w:rsid w:val="00824AB1"/>
    <w:rsid w:val="00824B3E"/>
    <w:rsid w:val="00824DD9"/>
    <w:rsid w:val="00824DF8"/>
    <w:rsid w:val="00824E4D"/>
    <w:rsid w:val="00824E82"/>
    <w:rsid w:val="00824F7C"/>
    <w:rsid w:val="00825555"/>
    <w:rsid w:val="0082555E"/>
    <w:rsid w:val="0082593C"/>
    <w:rsid w:val="008259BA"/>
    <w:rsid w:val="0082606E"/>
    <w:rsid w:val="00826465"/>
    <w:rsid w:val="008265C8"/>
    <w:rsid w:val="00826636"/>
    <w:rsid w:val="00826646"/>
    <w:rsid w:val="0082673A"/>
    <w:rsid w:val="0082696E"/>
    <w:rsid w:val="00826CB3"/>
    <w:rsid w:val="00826D3B"/>
    <w:rsid w:val="008270B3"/>
    <w:rsid w:val="008270BC"/>
    <w:rsid w:val="008270E1"/>
    <w:rsid w:val="00827164"/>
    <w:rsid w:val="0082721E"/>
    <w:rsid w:val="00827241"/>
    <w:rsid w:val="0082754C"/>
    <w:rsid w:val="00827579"/>
    <w:rsid w:val="008277F7"/>
    <w:rsid w:val="00827D8E"/>
    <w:rsid w:val="00827FB3"/>
    <w:rsid w:val="008301E9"/>
    <w:rsid w:val="00830295"/>
    <w:rsid w:val="008305FD"/>
    <w:rsid w:val="008308FE"/>
    <w:rsid w:val="00830B7A"/>
    <w:rsid w:val="00830C2C"/>
    <w:rsid w:val="00830CE9"/>
    <w:rsid w:val="00830CFB"/>
    <w:rsid w:val="008310F0"/>
    <w:rsid w:val="008312AD"/>
    <w:rsid w:val="008312CF"/>
    <w:rsid w:val="00831557"/>
    <w:rsid w:val="00831859"/>
    <w:rsid w:val="008318EF"/>
    <w:rsid w:val="00831A57"/>
    <w:rsid w:val="00831B50"/>
    <w:rsid w:val="00831EF3"/>
    <w:rsid w:val="00831F87"/>
    <w:rsid w:val="00832267"/>
    <w:rsid w:val="00832299"/>
    <w:rsid w:val="0083232C"/>
    <w:rsid w:val="008324D8"/>
    <w:rsid w:val="00832944"/>
    <w:rsid w:val="00832AAC"/>
    <w:rsid w:val="00833066"/>
    <w:rsid w:val="008332FA"/>
    <w:rsid w:val="0083340D"/>
    <w:rsid w:val="008334A1"/>
    <w:rsid w:val="00833B25"/>
    <w:rsid w:val="00833CF9"/>
    <w:rsid w:val="00833E08"/>
    <w:rsid w:val="00833E19"/>
    <w:rsid w:val="00834339"/>
    <w:rsid w:val="008348DC"/>
    <w:rsid w:val="00834A58"/>
    <w:rsid w:val="00834D58"/>
    <w:rsid w:val="00834FEA"/>
    <w:rsid w:val="008352A6"/>
    <w:rsid w:val="00835382"/>
    <w:rsid w:val="008355A9"/>
    <w:rsid w:val="008355FE"/>
    <w:rsid w:val="00835613"/>
    <w:rsid w:val="008356D1"/>
    <w:rsid w:val="00835B4A"/>
    <w:rsid w:val="00835B6B"/>
    <w:rsid w:val="00835E1B"/>
    <w:rsid w:val="00836115"/>
    <w:rsid w:val="0083643B"/>
    <w:rsid w:val="00836506"/>
    <w:rsid w:val="00836A16"/>
    <w:rsid w:val="00836A6D"/>
    <w:rsid w:val="00836FA4"/>
    <w:rsid w:val="00837004"/>
    <w:rsid w:val="008370D3"/>
    <w:rsid w:val="008372B2"/>
    <w:rsid w:val="008374E3"/>
    <w:rsid w:val="00837869"/>
    <w:rsid w:val="00837D88"/>
    <w:rsid w:val="008404B3"/>
    <w:rsid w:val="00840AFD"/>
    <w:rsid w:val="00840B83"/>
    <w:rsid w:val="00840D49"/>
    <w:rsid w:val="00840E6E"/>
    <w:rsid w:val="00840EAB"/>
    <w:rsid w:val="008411A8"/>
    <w:rsid w:val="008414EA"/>
    <w:rsid w:val="00841581"/>
    <w:rsid w:val="008415A9"/>
    <w:rsid w:val="00841678"/>
    <w:rsid w:val="008417BD"/>
    <w:rsid w:val="00841DB7"/>
    <w:rsid w:val="00841EAA"/>
    <w:rsid w:val="00842048"/>
    <w:rsid w:val="008420BA"/>
    <w:rsid w:val="008422E3"/>
    <w:rsid w:val="00842865"/>
    <w:rsid w:val="00842D82"/>
    <w:rsid w:val="00843243"/>
    <w:rsid w:val="00843526"/>
    <w:rsid w:val="0084357F"/>
    <w:rsid w:val="00843B78"/>
    <w:rsid w:val="00843BD0"/>
    <w:rsid w:val="00843D57"/>
    <w:rsid w:val="0084439E"/>
    <w:rsid w:val="00844CBC"/>
    <w:rsid w:val="00844D37"/>
    <w:rsid w:val="00844DF8"/>
    <w:rsid w:val="0084503D"/>
    <w:rsid w:val="008450C7"/>
    <w:rsid w:val="008450D7"/>
    <w:rsid w:val="008451E8"/>
    <w:rsid w:val="0084534D"/>
    <w:rsid w:val="0084572D"/>
    <w:rsid w:val="008459C8"/>
    <w:rsid w:val="00845A42"/>
    <w:rsid w:val="00845B9C"/>
    <w:rsid w:val="00845BCA"/>
    <w:rsid w:val="00845F52"/>
    <w:rsid w:val="008460CC"/>
    <w:rsid w:val="00846209"/>
    <w:rsid w:val="00846509"/>
    <w:rsid w:val="0084679F"/>
    <w:rsid w:val="00846D2C"/>
    <w:rsid w:val="00846E80"/>
    <w:rsid w:val="00847168"/>
    <w:rsid w:val="008473DF"/>
    <w:rsid w:val="00847411"/>
    <w:rsid w:val="0084750A"/>
    <w:rsid w:val="008476B1"/>
    <w:rsid w:val="008476F9"/>
    <w:rsid w:val="00847D93"/>
    <w:rsid w:val="00847DBA"/>
    <w:rsid w:val="00847F3A"/>
    <w:rsid w:val="00850016"/>
    <w:rsid w:val="008507CB"/>
    <w:rsid w:val="00850977"/>
    <w:rsid w:val="00850BF5"/>
    <w:rsid w:val="00851102"/>
    <w:rsid w:val="0085120D"/>
    <w:rsid w:val="0085191C"/>
    <w:rsid w:val="0085198C"/>
    <w:rsid w:val="00851993"/>
    <w:rsid w:val="00851B99"/>
    <w:rsid w:val="00851BE2"/>
    <w:rsid w:val="00851D60"/>
    <w:rsid w:val="00851F23"/>
    <w:rsid w:val="0085261F"/>
    <w:rsid w:val="00852A74"/>
    <w:rsid w:val="00852D4A"/>
    <w:rsid w:val="00852DC1"/>
    <w:rsid w:val="00852E21"/>
    <w:rsid w:val="00852EBE"/>
    <w:rsid w:val="00852FA7"/>
    <w:rsid w:val="008532D8"/>
    <w:rsid w:val="00853425"/>
    <w:rsid w:val="0085342F"/>
    <w:rsid w:val="008535A3"/>
    <w:rsid w:val="00853741"/>
    <w:rsid w:val="00853B81"/>
    <w:rsid w:val="008543A3"/>
    <w:rsid w:val="00854F0A"/>
    <w:rsid w:val="00854F3E"/>
    <w:rsid w:val="00855187"/>
    <w:rsid w:val="008552B8"/>
    <w:rsid w:val="00855608"/>
    <w:rsid w:val="00855AB2"/>
    <w:rsid w:val="00855C2F"/>
    <w:rsid w:val="00855C4C"/>
    <w:rsid w:val="00856152"/>
    <w:rsid w:val="00856177"/>
    <w:rsid w:val="00856A02"/>
    <w:rsid w:val="00856B15"/>
    <w:rsid w:val="00856BA1"/>
    <w:rsid w:val="00856FD2"/>
    <w:rsid w:val="00857296"/>
    <w:rsid w:val="0085762F"/>
    <w:rsid w:val="0085786D"/>
    <w:rsid w:val="0086005A"/>
    <w:rsid w:val="008604AF"/>
    <w:rsid w:val="00860B1D"/>
    <w:rsid w:val="00860BAD"/>
    <w:rsid w:val="00860E5F"/>
    <w:rsid w:val="00861239"/>
    <w:rsid w:val="00861304"/>
    <w:rsid w:val="008613EC"/>
    <w:rsid w:val="00861483"/>
    <w:rsid w:val="00861652"/>
    <w:rsid w:val="00861B0F"/>
    <w:rsid w:val="00861C1D"/>
    <w:rsid w:val="00861D4D"/>
    <w:rsid w:val="00861F18"/>
    <w:rsid w:val="00862487"/>
    <w:rsid w:val="008626DE"/>
    <w:rsid w:val="008628F6"/>
    <w:rsid w:val="00862E7B"/>
    <w:rsid w:val="00862F64"/>
    <w:rsid w:val="00862FE8"/>
    <w:rsid w:val="00863077"/>
    <w:rsid w:val="00863244"/>
    <w:rsid w:val="0086348E"/>
    <w:rsid w:val="00863939"/>
    <w:rsid w:val="00864020"/>
    <w:rsid w:val="00864151"/>
    <w:rsid w:val="00864946"/>
    <w:rsid w:val="00864ADD"/>
    <w:rsid w:val="00864C87"/>
    <w:rsid w:val="00864EA6"/>
    <w:rsid w:val="0086501C"/>
    <w:rsid w:val="00865826"/>
    <w:rsid w:val="0086597B"/>
    <w:rsid w:val="00865B74"/>
    <w:rsid w:val="00865D2E"/>
    <w:rsid w:val="00866110"/>
    <w:rsid w:val="0086622A"/>
    <w:rsid w:val="0086681B"/>
    <w:rsid w:val="00866D03"/>
    <w:rsid w:val="00866ECD"/>
    <w:rsid w:val="00867213"/>
    <w:rsid w:val="00867515"/>
    <w:rsid w:val="00867832"/>
    <w:rsid w:val="00867907"/>
    <w:rsid w:val="00867D73"/>
    <w:rsid w:val="0087009E"/>
    <w:rsid w:val="00870156"/>
    <w:rsid w:val="008704FD"/>
    <w:rsid w:val="00870687"/>
    <w:rsid w:val="008709B6"/>
    <w:rsid w:val="00870A40"/>
    <w:rsid w:val="00870BF9"/>
    <w:rsid w:val="00870E22"/>
    <w:rsid w:val="008712AD"/>
    <w:rsid w:val="00871787"/>
    <w:rsid w:val="00871919"/>
    <w:rsid w:val="00871C72"/>
    <w:rsid w:val="00872008"/>
    <w:rsid w:val="0087214D"/>
    <w:rsid w:val="00872329"/>
    <w:rsid w:val="0087244D"/>
    <w:rsid w:val="008724D5"/>
    <w:rsid w:val="0087251F"/>
    <w:rsid w:val="00872610"/>
    <w:rsid w:val="00872718"/>
    <w:rsid w:val="008727F7"/>
    <w:rsid w:val="0087286E"/>
    <w:rsid w:val="00873260"/>
    <w:rsid w:val="008732D0"/>
    <w:rsid w:val="008734A3"/>
    <w:rsid w:val="00873568"/>
    <w:rsid w:val="00873574"/>
    <w:rsid w:val="0087372D"/>
    <w:rsid w:val="00873787"/>
    <w:rsid w:val="008738B0"/>
    <w:rsid w:val="00873AAF"/>
    <w:rsid w:val="00873ABB"/>
    <w:rsid w:val="00873D19"/>
    <w:rsid w:val="00873ECB"/>
    <w:rsid w:val="008741F1"/>
    <w:rsid w:val="008742C0"/>
    <w:rsid w:val="00874775"/>
    <w:rsid w:val="0087494E"/>
    <w:rsid w:val="008751C7"/>
    <w:rsid w:val="00875263"/>
    <w:rsid w:val="008752F5"/>
    <w:rsid w:val="0087542D"/>
    <w:rsid w:val="008758A5"/>
    <w:rsid w:val="00875996"/>
    <w:rsid w:val="00875AE4"/>
    <w:rsid w:val="00875B3C"/>
    <w:rsid w:val="00875D9B"/>
    <w:rsid w:val="00875E7D"/>
    <w:rsid w:val="00876861"/>
    <w:rsid w:val="008768C1"/>
    <w:rsid w:val="00876A92"/>
    <w:rsid w:val="00876CA8"/>
    <w:rsid w:val="008772DF"/>
    <w:rsid w:val="0087735B"/>
    <w:rsid w:val="008775B0"/>
    <w:rsid w:val="008776DD"/>
    <w:rsid w:val="00877859"/>
    <w:rsid w:val="00877AA6"/>
    <w:rsid w:val="00877D5B"/>
    <w:rsid w:val="00877EE0"/>
    <w:rsid w:val="008805A5"/>
    <w:rsid w:val="0088066C"/>
    <w:rsid w:val="008811CA"/>
    <w:rsid w:val="008812EA"/>
    <w:rsid w:val="0088166D"/>
    <w:rsid w:val="00881778"/>
    <w:rsid w:val="00881DFC"/>
    <w:rsid w:val="00881F2D"/>
    <w:rsid w:val="00882A9A"/>
    <w:rsid w:val="00882D7B"/>
    <w:rsid w:val="00883B3F"/>
    <w:rsid w:val="00883C1D"/>
    <w:rsid w:val="00883DF3"/>
    <w:rsid w:val="00883F60"/>
    <w:rsid w:val="00883F83"/>
    <w:rsid w:val="008842B8"/>
    <w:rsid w:val="00884539"/>
    <w:rsid w:val="00884603"/>
    <w:rsid w:val="00884FF4"/>
    <w:rsid w:val="0088518B"/>
    <w:rsid w:val="00885680"/>
    <w:rsid w:val="0088569E"/>
    <w:rsid w:val="008858BE"/>
    <w:rsid w:val="00885AE3"/>
    <w:rsid w:val="00885B55"/>
    <w:rsid w:val="00886382"/>
    <w:rsid w:val="008868B0"/>
    <w:rsid w:val="00886B10"/>
    <w:rsid w:val="00886D48"/>
    <w:rsid w:val="00886F01"/>
    <w:rsid w:val="00886F68"/>
    <w:rsid w:val="00887AF9"/>
    <w:rsid w:val="00887CEC"/>
    <w:rsid w:val="0089020D"/>
    <w:rsid w:val="0089059E"/>
    <w:rsid w:val="00890790"/>
    <w:rsid w:val="00890B73"/>
    <w:rsid w:val="00891246"/>
    <w:rsid w:val="0089149C"/>
    <w:rsid w:val="008919B9"/>
    <w:rsid w:val="00891B20"/>
    <w:rsid w:val="00891BA5"/>
    <w:rsid w:val="008927C1"/>
    <w:rsid w:val="00892813"/>
    <w:rsid w:val="00892E8A"/>
    <w:rsid w:val="00893B95"/>
    <w:rsid w:val="00894046"/>
    <w:rsid w:val="008940E9"/>
    <w:rsid w:val="008946AE"/>
    <w:rsid w:val="00894AF2"/>
    <w:rsid w:val="00894B29"/>
    <w:rsid w:val="00894C0F"/>
    <w:rsid w:val="00894CB4"/>
    <w:rsid w:val="00894EAE"/>
    <w:rsid w:val="0089505E"/>
    <w:rsid w:val="00895995"/>
    <w:rsid w:val="00895B30"/>
    <w:rsid w:val="00895C7D"/>
    <w:rsid w:val="0089640C"/>
    <w:rsid w:val="00896498"/>
    <w:rsid w:val="0089687D"/>
    <w:rsid w:val="008969A7"/>
    <w:rsid w:val="00896BBF"/>
    <w:rsid w:val="00896EDF"/>
    <w:rsid w:val="00897287"/>
    <w:rsid w:val="008973BF"/>
    <w:rsid w:val="008974CF"/>
    <w:rsid w:val="00897A9C"/>
    <w:rsid w:val="008A00EF"/>
    <w:rsid w:val="008A0655"/>
    <w:rsid w:val="008A068D"/>
    <w:rsid w:val="008A06B7"/>
    <w:rsid w:val="008A09F6"/>
    <w:rsid w:val="008A0EC7"/>
    <w:rsid w:val="008A0F9F"/>
    <w:rsid w:val="008A1079"/>
    <w:rsid w:val="008A1146"/>
    <w:rsid w:val="008A1188"/>
    <w:rsid w:val="008A126A"/>
    <w:rsid w:val="008A13EB"/>
    <w:rsid w:val="008A146D"/>
    <w:rsid w:val="008A162E"/>
    <w:rsid w:val="008A194A"/>
    <w:rsid w:val="008A1BD6"/>
    <w:rsid w:val="008A1C77"/>
    <w:rsid w:val="008A2117"/>
    <w:rsid w:val="008A218C"/>
    <w:rsid w:val="008A2434"/>
    <w:rsid w:val="008A2819"/>
    <w:rsid w:val="008A2CF7"/>
    <w:rsid w:val="008A2E68"/>
    <w:rsid w:val="008A354F"/>
    <w:rsid w:val="008A3D80"/>
    <w:rsid w:val="008A4234"/>
    <w:rsid w:val="008A456A"/>
    <w:rsid w:val="008A45F2"/>
    <w:rsid w:val="008A4D16"/>
    <w:rsid w:val="008A4D77"/>
    <w:rsid w:val="008A51F4"/>
    <w:rsid w:val="008A5348"/>
    <w:rsid w:val="008A55EC"/>
    <w:rsid w:val="008A5918"/>
    <w:rsid w:val="008A5E9A"/>
    <w:rsid w:val="008A5F18"/>
    <w:rsid w:val="008A5FED"/>
    <w:rsid w:val="008A604D"/>
    <w:rsid w:val="008A60A9"/>
    <w:rsid w:val="008A626C"/>
    <w:rsid w:val="008A65DC"/>
    <w:rsid w:val="008A66C9"/>
    <w:rsid w:val="008A6788"/>
    <w:rsid w:val="008A679A"/>
    <w:rsid w:val="008A6A16"/>
    <w:rsid w:val="008A7789"/>
    <w:rsid w:val="008A780B"/>
    <w:rsid w:val="008A78D8"/>
    <w:rsid w:val="008A7A19"/>
    <w:rsid w:val="008A7A91"/>
    <w:rsid w:val="008A7DDB"/>
    <w:rsid w:val="008A7F63"/>
    <w:rsid w:val="008B01CB"/>
    <w:rsid w:val="008B027B"/>
    <w:rsid w:val="008B02B8"/>
    <w:rsid w:val="008B02F8"/>
    <w:rsid w:val="008B0483"/>
    <w:rsid w:val="008B07B1"/>
    <w:rsid w:val="008B0907"/>
    <w:rsid w:val="008B0BC0"/>
    <w:rsid w:val="008B118D"/>
    <w:rsid w:val="008B12A3"/>
    <w:rsid w:val="008B12C9"/>
    <w:rsid w:val="008B1574"/>
    <w:rsid w:val="008B15D7"/>
    <w:rsid w:val="008B162A"/>
    <w:rsid w:val="008B1C5A"/>
    <w:rsid w:val="008B24D3"/>
    <w:rsid w:val="008B2890"/>
    <w:rsid w:val="008B356A"/>
    <w:rsid w:val="008B36D9"/>
    <w:rsid w:val="008B37E1"/>
    <w:rsid w:val="008B3C0E"/>
    <w:rsid w:val="008B41CD"/>
    <w:rsid w:val="008B4314"/>
    <w:rsid w:val="008B43DB"/>
    <w:rsid w:val="008B4AB9"/>
    <w:rsid w:val="008B4C9C"/>
    <w:rsid w:val="008B51C9"/>
    <w:rsid w:val="008B52F4"/>
    <w:rsid w:val="008B52F5"/>
    <w:rsid w:val="008B588D"/>
    <w:rsid w:val="008B58A9"/>
    <w:rsid w:val="008B5BAA"/>
    <w:rsid w:val="008B5EF9"/>
    <w:rsid w:val="008B6882"/>
    <w:rsid w:val="008B6AEC"/>
    <w:rsid w:val="008B6CAA"/>
    <w:rsid w:val="008B719A"/>
    <w:rsid w:val="008B742B"/>
    <w:rsid w:val="008B74AD"/>
    <w:rsid w:val="008B7651"/>
    <w:rsid w:val="008B767F"/>
    <w:rsid w:val="008B7686"/>
    <w:rsid w:val="008B797E"/>
    <w:rsid w:val="008B799A"/>
    <w:rsid w:val="008C0190"/>
    <w:rsid w:val="008C02CA"/>
    <w:rsid w:val="008C03C5"/>
    <w:rsid w:val="008C0570"/>
    <w:rsid w:val="008C061A"/>
    <w:rsid w:val="008C08A4"/>
    <w:rsid w:val="008C0A75"/>
    <w:rsid w:val="008C0BDF"/>
    <w:rsid w:val="008C0D94"/>
    <w:rsid w:val="008C0F49"/>
    <w:rsid w:val="008C0FE7"/>
    <w:rsid w:val="008C143B"/>
    <w:rsid w:val="008C1ADD"/>
    <w:rsid w:val="008C1D94"/>
    <w:rsid w:val="008C1DAE"/>
    <w:rsid w:val="008C1EE4"/>
    <w:rsid w:val="008C201A"/>
    <w:rsid w:val="008C2286"/>
    <w:rsid w:val="008C2490"/>
    <w:rsid w:val="008C24A6"/>
    <w:rsid w:val="008C2F1B"/>
    <w:rsid w:val="008C3208"/>
    <w:rsid w:val="008C35FB"/>
    <w:rsid w:val="008C3821"/>
    <w:rsid w:val="008C38ED"/>
    <w:rsid w:val="008C39C1"/>
    <w:rsid w:val="008C3A53"/>
    <w:rsid w:val="008C3B5D"/>
    <w:rsid w:val="008C44AF"/>
    <w:rsid w:val="008C452D"/>
    <w:rsid w:val="008C458B"/>
    <w:rsid w:val="008C4AE1"/>
    <w:rsid w:val="008C4B1F"/>
    <w:rsid w:val="008C4FCA"/>
    <w:rsid w:val="008C50D4"/>
    <w:rsid w:val="008C5258"/>
    <w:rsid w:val="008C543F"/>
    <w:rsid w:val="008C5457"/>
    <w:rsid w:val="008C5510"/>
    <w:rsid w:val="008C589C"/>
    <w:rsid w:val="008C59DD"/>
    <w:rsid w:val="008C5AC6"/>
    <w:rsid w:val="008C5B55"/>
    <w:rsid w:val="008C5FC9"/>
    <w:rsid w:val="008C65DC"/>
    <w:rsid w:val="008C6672"/>
    <w:rsid w:val="008C69B3"/>
    <w:rsid w:val="008C6B28"/>
    <w:rsid w:val="008C72A8"/>
    <w:rsid w:val="008C7307"/>
    <w:rsid w:val="008C759C"/>
    <w:rsid w:val="008C75A6"/>
    <w:rsid w:val="008C76B2"/>
    <w:rsid w:val="008C7BD7"/>
    <w:rsid w:val="008C7C22"/>
    <w:rsid w:val="008D0332"/>
    <w:rsid w:val="008D03FA"/>
    <w:rsid w:val="008D0788"/>
    <w:rsid w:val="008D086B"/>
    <w:rsid w:val="008D0BEE"/>
    <w:rsid w:val="008D0E93"/>
    <w:rsid w:val="008D12CE"/>
    <w:rsid w:val="008D16A8"/>
    <w:rsid w:val="008D16F1"/>
    <w:rsid w:val="008D1B33"/>
    <w:rsid w:val="008D1CFD"/>
    <w:rsid w:val="008D1EAB"/>
    <w:rsid w:val="008D2462"/>
    <w:rsid w:val="008D25AD"/>
    <w:rsid w:val="008D265A"/>
    <w:rsid w:val="008D2A43"/>
    <w:rsid w:val="008D2A5B"/>
    <w:rsid w:val="008D2A5C"/>
    <w:rsid w:val="008D2ACE"/>
    <w:rsid w:val="008D2F1F"/>
    <w:rsid w:val="008D2F71"/>
    <w:rsid w:val="008D2F8B"/>
    <w:rsid w:val="008D31D3"/>
    <w:rsid w:val="008D3456"/>
    <w:rsid w:val="008D3A0F"/>
    <w:rsid w:val="008D3B24"/>
    <w:rsid w:val="008D3C1B"/>
    <w:rsid w:val="008D4063"/>
    <w:rsid w:val="008D41F9"/>
    <w:rsid w:val="008D4569"/>
    <w:rsid w:val="008D4615"/>
    <w:rsid w:val="008D4C32"/>
    <w:rsid w:val="008D4D6B"/>
    <w:rsid w:val="008D5351"/>
    <w:rsid w:val="008D5547"/>
    <w:rsid w:val="008D59FE"/>
    <w:rsid w:val="008D5A38"/>
    <w:rsid w:val="008D5FE8"/>
    <w:rsid w:val="008D60EC"/>
    <w:rsid w:val="008D610E"/>
    <w:rsid w:val="008D641A"/>
    <w:rsid w:val="008D679C"/>
    <w:rsid w:val="008D69B7"/>
    <w:rsid w:val="008D6BAE"/>
    <w:rsid w:val="008D6BB0"/>
    <w:rsid w:val="008D6DCC"/>
    <w:rsid w:val="008D72BA"/>
    <w:rsid w:val="008D788E"/>
    <w:rsid w:val="008E01B6"/>
    <w:rsid w:val="008E038F"/>
    <w:rsid w:val="008E08D9"/>
    <w:rsid w:val="008E0A9A"/>
    <w:rsid w:val="008E0D76"/>
    <w:rsid w:val="008E16D1"/>
    <w:rsid w:val="008E1795"/>
    <w:rsid w:val="008E196D"/>
    <w:rsid w:val="008E1AD3"/>
    <w:rsid w:val="008E2201"/>
    <w:rsid w:val="008E2601"/>
    <w:rsid w:val="008E266F"/>
    <w:rsid w:val="008E28C5"/>
    <w:rsid w:val="008E2C22"/>
    <w:rsid w:val="008E304C"/>
    <w:rsid w:val="008E37D2"/>
    <w:rsid w:val="008E3C56"/>
    <w:rsid w:val="008E4287"/>
    <w:rsid w:val="008E42CE"/>
    <w:rsid w:val="008E42DB"/>
    <w:rsid w:val="008E459A"/>
    <w:rsid w:val="008E4CC8"/>
    <w:rsid w:val="008E5225"/>
    <w:rsid w:val="008E5234"/>
    <w:rsid w:val="008E5AEA"/>
    <w:rsid w:val="008E5B03"/>
    <w:rsid w:val="008E5B9F"/>
    <w:rsid w:val="008E5D00"/>
    <w:rsid w:val="008E5DF5"/>
    <w:rsid w:val="008E5E3B"/>
    <w:rsid w:val="008E66E0"/>
    <w:rsid w:val="008E6971"/>
    <w:rsid w:val="008E6D6D"/>
    <w:rsid w:val="008E7336"/>
    <w:rsid w:val="008E74B7"/>
    <w:rsid w:val="008E77BC"/>
    <w:rsid w:val="008E783E"/>
    <w:rsid w:val="008E7ECD"/>
    <w:rsid w:val="008F018E"/>
    <w:rsid w:val="008F033E"/>
    <w:rsid w:val="008F065F"/>
    <w:rsid w:val="008F0779"/>
    <w:rsid w:val="008F0992"/>
    <w:rsid w:val="008F0AB8"/>
    <w:rsid w:val="008F0E0C"/>
    <w:rsid w:val="008F1088"/>
    <w:rsid w:val="008F1321"/>
    <w:rsid w:val="008F1A0D"/>
    <w:rsid w:val="008F1A77"/>
    <w:rsid w:val="008F1D87"/>
    <w:rsid w:val="008F1E22"/>
    <w:rsid w:val="008F2293"/>
    <w:rsid w:val="008F2366"/>
    <w:rsid w:val="008F2A68"/>
    <w:rsid w:val="008F2B49"/>
    <w:rsid w:val="008F2BFC"/>
    <w:rsid w:val="008F382A"/>
    <w:rsid w:val="008F3A2A"/>
    <w:rsid w:val="008F3AA1"/>
    <w:rsid w:val="008F4153"/>
    <w:rsid w:val="008F450D"/>
    <w:rsid w:val="008F469C"/>
    <w:rsid w:val="008F4921"/>
    <w:rsid w:val="008F5169"/>
    <w:rsid w:val="008F53A2"/>
    <w:rsid w:val="008F56CE"/>
    <w:rsid w:val="008F5811"/>
    <w:rsid w:val="008F5AA2"/>
    <w:rsid w:val="008F5AE9"/>
    <w:rsid w:val="008F5BBA"/>
    <w:rsid w:val="008F6182"/>
    <w:rsid w:val="008F6184"/>
    <w:rsid w:val="008F639F"/>
    <w:rsid w:val="008F694B"/>
    <w:rsid w:val="008F6CEC"/>
    <w:rsid w:val="008F6CED"/>
    <w:rsid w:val="008F6D69"/>
    <w:rsid w:val="008F70E8"/>
    <w:rsid w:val="008F7242"/>
    <w:rsid w:val="008F72DC"/>
    <w:rsid w:val="008F7304"/>
    <w:rsid w:val="008F74D1"/>
    <w:rsid w:val="008F76A2"/>
    <w:rsid w:val="008F77C8"/>
    <w:rsid w:val="008F7A5B"/>
    <w:rsid w:val="008F7CDC"/>
    <w:rsid w:val="0090018F"/>
    <w:rsid w:val="00900350"/>
    <w:rsid w:val="00900508"/>
    <w:rsid w:val="009005BE"/>
    <w:rsid w:val="009006C7"/>
    <w:rsid w:val="009007CC"/>
    <w:rsid w:val="00900832"/>
    <w:rsid w:val="00900C4A"/>
    <w:rsid w:val="00900DFC"/>
    <w:rsid w:val="00900F1E"/>
    <w:rsid w:val="00900FA9"/>
    <w:rsid w:val="00900FAF"/>
    <w:rsid w:val="0090105E"/>
    <w:rsid w:val="00901107"/>
    <w:rsid w:val="00901241"/>
    <w:rsid w:val="009014DE"/>
    <w:rsid w:val="0090160F"/>
    <w:rsid w:val="00901788"/>
    <w:rsid w:val="00901AD6"/>
    <w:rsid w:val="00901D81"/>
    <w:rsid w:val="00901FDB"/>
    <w:rsid w:val="00902201"/>
    <w:rsid w:val="00902255"/>
    <w:rsid w:val="0090253D"/>
    <w:rsid w:val="009026E3"/>
    <w:rsid w:val="00902AB7"/>
    <w:rsid w:val="00902F06"/>
    <w:rsid w:val="009033FC"/>
    <w:rsid w:val="009034A8"/>
    <w:rsid w:val="009038E5"/>
    <w:rsid w:val="009039DB"/>
    <w:rsid w:val="009040B0"/>
    <w:rsid w:val="00904111"/>
    <w:rsid w:val="00904306"/>
    <w:rsid w:val="009050E4"/>
    <w:rsid w:val="00905144"/>
    <w:rsid w:val="009053E0"/>
    <w:rsid w:val="00905F5B"/>
    <w:rsid w:val="0090607E"/>
    <w:rsid w:val="00906456"/>
    <w:rsid w:val="00906543"/>
    <w:rsid w:val="00906716"/>
    <w:rsid w:val="00906968"/>
    <w:rsid w:val="00906C88"/>
    <w:rsid w:val="00906E76"/>
    <w:rsid w:val="0090763B"/>
    <w:rsid w:val="0090767B"/>
    <w:rsid w:val="009077F5"/>
    <w:rsid w:val="00907932"/>
    <w:rsid w:val="0091007E"/>
    <w:rsid w:val="0091016D"/>
    <w:rsid w:val="00910229"/>
    <w:rsid w:val="009102FE"/>
    <w:rsid w:val="009103DD"/>
    <w:rsid w:val="009105F6"/>
    <w:rsid w:val="00910C70"/>
    <w:rsid w:val="00910C7A"/>
    <w:rsid w:val="00910EBD"/>
    <w:rsid w:val="00911187"/>
    <w:rsid w:val="00912008"/>
    <w:rsid w:val="00912755"/>
    <w:rsid w:val="009129DA"/>
    <w:rsid w:val="00912BE0"/>
    <w:rsid w:val="00912D82"/>
    <w:rsid w:val="009130DC"/>
    <w:rsid w:val="00913170"/>
    <w:rsid w:val="009136C4"/>
    <w:rsid w:val="00913AAC"/>
    <w:rsid w:val="0091445E"/>
    <w:rsid w:val="00914A10"/>
    <w:rsid w:val="00914A54"/>
    <w:rsid w:val="00914BFA"/>
    <w:rsid w:val="00914DA3"/>
    <w:rsid w:val="00915060"/>
    <w:rsid w:val="00915CBA"/>
    <w:rsid w:val="00915F90"/>
    <w:rsid w:val="009161A9"/>
    <w:rsid w:val="009162D0"/>
    <w:rsid w:val="0091635C"/>
    <w:rsid w:val="0091640F"/>
    <w:rsid w:val="0091649D"/>
    <w:rsid w:val="00916855"/>
    <w:rsid w:val="00916E7A"/>
    <w:rsid w:val="00916F1D"/>
    <w:rsid w:val="00917393"/>
    <w:rsid w:val="0091755E"/>
    <w:rsid w:val="00917BF6"/>
    <w:rsid w:val="009201FA"/>
    <w:rsid w:val="009203BF"/>
    <w:rsid w:val="0092043C"/>
    <w:rsid w:val="009205C7"/>
    <w:rsid w:val="009205E6"/>
    <w:rsid w:val="00920E95"/>
    <w:rsid w:val="00920EE1"/>
    <w:rsid w:val="009210EB"/>
    <w:rsid w:val="00921130"/>
    <w:rsid w:val="00921155"/>
    <w:rsid w:val="009211D5"/>
    <w:rsid w:val="009212CA"/>
    <w:rsid w:val="00921301"/>
    <w:rsid w:val="0092143B"/>
    <w:rsid w:val="00921853"/>
    <w:rsid w:val="00921CAA"/>
    <w:rsid w:val="00921D03"/>
    <w:rsid w:val="00921EFE"/>
    <w:rsid w:val="00922021"/>
    <w:rsid w:val="0092208B"/>
    <w:rsid w:val="009224A2"/>
    <w:rsid w:val="009227EB"/>
    <w:rsid w:val="00922972"/>
    <w:rsid w:val="009229A9"/>
    <w:rsid w:val="009229AC"/>
    <w:rsid w:val="00922AEF"/>
    <w:rsid w:val="00922DB5"/>
    <w:rsid w:val="00923618"/>
    <w:rsid w:val="00923CC3"/>
    <w:rsid w:val="0092429F"/>
    <w:rsid w:val="009242DA"/>
    <w:rsid w:val="009243AA"/>
    <w:rsid w:val="009245E9"/>
    <w:rsid w:val="00924E04"/>
    <w:rsid w:val="00924F92"/>
    <w:rsid w:val="009250F4"/>
    <w:rsid w:val="009251C6"/>
    <w:rsid w:val="009254C8"/>
    <w:rsid w:val="009258D9"/>
    <w:rsid w:val="00925AA7"/>
    <w:rsid w:val="00925C76"/>
    <w:rsid w:val="00925D31"/>
    <w:rsid w:val="00925F65"/>
    <w:rsid w:val="009263B6"/>
    <w:rsid w:val="00926626"/>
    <w:rsid w:val="00926A7F"/>
    <w:rsid w:val="00926AA9"/>
    <w:rsid w:val="00926C59"/>
    <w:rsid w:val="00926E74"/>
    <w:rsid w:val="00926F67"/>
    <w:rsid w:val="00926FE6"/>
    <w:rsid w:val="00927703"/>
    <w:rsid w:val="00927A2F"/>
    <w:rsid w:val="00927C0A"/>
    <w:rsid w:val="00927C72"/>
    <w:rsid w:val="00927CE1"/>
    <w:rsid w:val="00927F8E"/>
    <w:rsid w:val="009306DB"/>
    <w:rsid w:val="009308BF"/>
    <w:rsid w:val="00930B6D"/>
    <w:rsid w:val="00930DA5"/>
    <w:rsid w:val="00931183"/>
    <w:rsid w:val="00931260"/>
    <w:rsid w:val="009317AB"/>
    <w:rsid w:val="009317FB"/>
    <w:rsid w:val="00931E75"/>
    <w:rsid w:val="009320A4"/>
    <w:rsid w:val="00932252"/>
    <w:rsid w:val="00932A14"/>
    <w:rsid w:val="009334B6"/>
    <w:rsid w:val="00934072"/>
    <w:rsid w:val="009343B2"/>
    <w:rsid w:val="00934BC6"/>
    <w:rsid w:val="00934BD5"/>
    <w:rsid w:val="00934E87"/>
    <w:rsid w:val="00935447"/>
    <w:rsid w:val="009355D0"/>
    <w:rsid w:val="00935611"/>
    <w:rsid w:val="00935E53"/>
    <w:rsid w:val="00936082"/>
    <w:rsid w:val="00936DBF"/>
    <w:rsid w:val="00936E90"/>
    <w:rsid w:val="0093733D"/>
    <w:rsid w:val="00937439"/>
    <w:rsid w:val="009374F5"/>
    <w:rsid w:val="0093761D"/>
    <w:rsid w:val="009376C5"/>
    <w:rsid w:val="009376EE"/>
    <w:rsid w:val="0093772F"/>
    <w:rsid w:val="00937A7C"/>
    <w:rsid w:val="00937E4E"/>
    <w:rsid w:val="0094011F"/>
    <w:rsid w:val="0094025C"/>
    <w:rsid w:val="00940502"/>
    <w:rsid w:val="00940564"/>
    <w:rsid w:val="00940681"/>
    <w:rsid w:val="00940851"/>
    <w:rsid w:val="009409CE"/>
    <w:rsid w:val="00940A68"/>
    <w:rsid w:val="00940B33"/>
    <w:rsid w:val="00941023"/>
    <w:rsid w:val="0094143C"/>
    <w:rsid w:val="00941700"/>
    <w:rsid w:val="0094176B"/>
    <w:rsid w:val="00941A8D"/>
    <w:rsid w:val="00941B78"/>
    <w:rsid w:val="00941C37"/>
    <w:rsid w:val="00941D14"/>
    <w:rsid w:val="00941D55"/>
    <w:rsid w:val="00941FAF"/>
    <w:rsid w:val="0094204E"/>
    <w:rsid w:val="009420C3"/>
    <w:rsid w:val="00942353"/>
    <w:rsid w:val="00942602"/>
    <w:rsid w:val="009426F7"/>
    <w:rsid w:val="0094275B"/>
    <w:rsid w:val="00942B1F"/>
    <w:rsid w:val="00942B6E"/>
    <w:rsid w:val="00942DBF"/>
    <w:rsid w:val="00942E76"/>
    <w:rsid w:val="00942FD3"/>
    <w:rsid w:val="00943891"/>
    <w:rsid w:val="00943925"/>
    <w:rsid w:val="00943A85"/>
    <w:rsid w:val="00943FE1"/>
    <w:rsid w:val="00943FF3"/>
    <w:rsid w:val="00944540"/>
    <w:rsid w:val="0094467D"/>
    <w:rsid w:val="009447E5"/>
    <w:rsid w:val="0094482B"/>
    <w:rsid w:val="00944949"/>
    <w:rsid w:val="00944F23"/>
    <w:rsid w:val="00944F7A"/>
    <w:rsid w:val="009450DA"/>
    <w:rsid w:val="00945349"/>
    <w:rsid w:val="00945495"/>
    <w:rsid w:val="009454DB"/>
    <w:rsid w:val="00945B23"/>
    <w:rsid w:val="00945B84"/>
    <w:rsid w:val="00945CBC"/>
    <w:rsid w:val="00945D1A"/>
    <w:rsid w:val="00945FAE"/>
    <w:rsid w:val="00945FD8"/>
    <w:rsid w:val="00946A96"/>
    <w:rsid w:val="00947056"/>
    <w:rsid w:val="0094728C"/>
    <w:rsid w:val="00947529"/>
    <w:rsid w:val="00947550"/>
    <w:rsid w:val="009475EA"/>
    <w:rsid w:val="00947A91"/>
    <w:rsid w:val="00947BE7"/>
    <w:rsid w:val="00947E16"/>
    <w:rsid w:val="00947F43"/>
    <w:rsid w:val="00947F4A"/>
    <w:rsid w:val="009504DF"/>
    <w:rsid w:val="00950B0E"/>
    <w:rsid w:val="00950F5A"/>
    <w:rsid w:val="0095123B"/>
    <w:rsid w:val="0095145D"/>
    <w:rsid w:val="009516F4"/>
    <w:rsid w:val="00951B8D"/>
    <w:rsid w:val="00951E75"/>
    <w:rsid w:val="00951F2A"/>
    <w:rsid w:val="00951F7A"/>
    <w:rsid w:val="009520B4"/>
    <w:rsid w:val="009523BE"/>
    <w:rsid w:val="0095288E"/>
    <w:rsid w:val="00952AB8"/>
    <w:rsid w:val="00953069"/>
    <w:rsid w:val="009531B9"/>
    <w:rsid w:val="00953584"/>
    <w:rsid w:val="0095390B"/>
    <w:rsid w:val="00953BAF"/>
    <w:rsid w:val="00953D05"/>
    <w:rsid w:val="00953D40"/>
    <w:rsid w:val="00953E59"/>
    <w:rsid w:val="00953EE5"/>
    <w:rsid w:val="00953F54"/>
    <w:rsid w:val="009542BF"/>
    <w:rsid w:val="00954BDB"/>
    <w:rsid w:val="00954C32"/>
    <w:rsid w:val="00954E4A"/>
    <w:rsid w:val="00954E72"/>
    <w:rsid w:val="00954ECF"/>
    <w:rsid w:val="0095512A"/>
    <w:rsid w:val="009551D5"/>
    <w:rsid w:val="00955A39"/>
    <w:rsid w:val="00955F90"/>
    <w:rsid w:val="00956019"/>
    <w:rsid w:val="009560FA"/>
    <w:rsid w:val="00956199"/>
    <w:rsid w:val="0095642E"/>
    <w:rsid w:val="0095696D"/>
    <w:rsid w:val="00956DA7"/>
    <w:rsid w:val="009571F0"/>
    <w:rsid w:val="00957848"/>
    <w:rsid w:val="00957936"/>
    <w:rsid w:val="00960116"/>
    <w:rsid w:val="0096066A"/>
    <w:rsid w:val="00960840"/>
    <w:rsid w:val="00960BDE"/>
    <w:rsid w:val="00960C05"/>
    <w:rsid w:val="00960D30"/>
    <w:rsid w:val="00961062"/>
    <w:rsid w:val="009611E0"/>
    <w:rsid w:val="0096124F"/>
    <w:rsid w:val="0096128B"/>
    <w:rsid w:val="009614C4"/>
    <w:rsid w:val="009615AC"/>
    <w:rsid w:val="00961A03"/>
    <w:rsid w:val="00961C4C"/>
    <w:rsid w:val="00961E41"/>
    <w:rsid w:val="00961EAA"/>
    <w:rsid w:val="00962168"/>
    <w:rsid w:val="00962277"/>
    <w:rsid w:val="00962492"/>
    <w:rsid w:val="009628F9"/>
    <w:rsid w:val="00962ADF"/>
    <w:rsid w:val="009632C6"/>
    <w:rsid w:val="0096337C"/>
    <w:rsid w:val="00963826"/>
    <w:rsid w:val="009638BF"/>
    <w:rsid w:val="00963906"/>
    <w:rsid w:val="00963C57"/>
    <w:rsid w:val="00963CA8"/>
    <w:rsid w:val="00963CC8"/>
    <w:rsid w:val="00963E18"/>
    <w:rsid w:val="00963F28"/>
    <w:rsid w:val="00963F71"/>
    <w:rsid w:val="0096414A"/>
    <w:rsid w:val="0096438E"/>
    <w:rsid w:val="009644B8"/>
    <w:rsid w:val="009645D7"/>
    <w:rsid w:val="0096479B"/>
    <w:rsid w:val="00964A48"/>
    <w:rsid w:val="00964C57"/>
    <w:rsid w:val="00964EB5"/>
    <w:rsid w:val="0096591D"/>
    <w:rsid w:val="00965971"/>
    <w:rsid w:val="00965A05"/>
    <w:rsid w:val="00966831"/>
    <w:rsid w:val="0096691C"/>
    <w:rsid w:val="00966ABD"/>
    <w:rsid w:val="00966DC2"/>
    <w:rsid w:val="009670D6"/>
    <w:rsid w:val="0096715B"/>
    <w:rsid w:val="0096757E"/>
    <w:rsid w:val="0096788D"/>
    <w:rsid w:val="00967B20"/>
    <w:rsid w:val="00967C68"/>
    <w:rsid w:val="0097039B"/>
    <w:rsid w:val="009704E6"/>
    <w:rsid w:val="009708DF"/>
    <w:rsid w:val="00970BF3"/>
    <w:rsid w:val="00970CC7"/>
    <w:rsid w:val="00970D05"/>
    <w:rsid w:val="00970DED"/>
    <w:rsid w:val="009713FF"/>
    <w:rsid w:val="00971740"/>
    <w:rsid w:val="00972043"/>
    <w:rsid w:val="009725D9"/>
    <w:rsid w:val="00972718"/>
    <w:rsid w:val="00972B9D"/>
    <w:rsid w:val="009731C7"/>
    <w:rsid w:val="00973569"/>
    <w:rsid w:val="00973616"/>
    <w:rsid w:val="009736B2"/>
    <w:rsid w:val="00973A1E"/>
    <w:rsid w:val="00973C09"/>
    <w:rsid w:val="00973CB9"/>
    <w:rsid w:val="00973D16"/>
    <w:rsid w:val="00973F18"/>
    <w:rsid w:val="00974002"/>
    <w:rsid w:val="00974F41"/>
    <w:rsid w:val="009756E2"/>
    <w:rsid w:val="0097573E"/>
    <w:rsid w:val="009759A8"/>
    <w:rsid w:val="00975E45"/>
    <w:rsid w:val="00976081"/>
    <w:rsid w:val="0097609D"/>
    <w:rsid w:val="0097642C"/>
    <w:rsid w:val="00976C37"/>
    <w:rsid w:val="00976D33"/>
    <w:rsid w:val="00976DA7"/>
    <w:rsid w:val="00976DC8"/>
    <w:rsid w:val="00976F14"/>
    <w:rsid w:val="009772EB"/>
    <w:rsid w:val="00977303"/>
    <w:rsid w:val="00977ACB"/>
    <w:rsid w:val="00977C4D"/>
    <w:rsid w:val="0098001F"/>
    <w:rsid w:val="00980088"/>
    <w:rsid w:val="00980322"/>
    <w:rsid w:val="00981304"/>
    <w:rsid w:val="00981C65"/>
    <w:rsid w:val="00981FE0"/>
    <w:rsid w:val="00982397"/>
    <w:rsid w:val="009826A3"/>
    <w:rsid w:val="009826AE"/>
    <w:rsid w:val="0098280D"/>
    <w:rsid w:val="00982B35"/>
    <w:rsid w:val="00982C03"/>
    <w:rsid w:val="00982FFA"/>
    <w:rsid w:val="00983328"/>
    <w:rsid w:val="009833F4"/>
    <w:rsid w:val="00983CFE"/>
    <w:rsid w:val="00983F32"/>
    <w:rsid w:val="00984188"/>
    <w:rsid w:val="0098425D"/>
    <w:rsid w:val="0098473D"/>
    <w:rsid w:val="00984C52"/>
    <w:rsid w:val="00984E64"/>
    <w:rsid w:val="00984EB5"/>
    <w:rsid w:val="00985022"/>
    <w:rsid w:val="0098523A"/>
    <w:rsid w:val="00985287"/>
    <w:rsid w:val="009857C7"/>
    <w:rsid w:val="0098585B"/>
    <w:rsid w:val="00985A26"/>
    <w:rsid w:val="009870AD"/>
    <w:rsid w:val="0098756A"/>
    <w:rsid w:val="00987AF0"/>
    <w:rsid w:val="00987B01"/>
    <w:rsid w:val="00987B6D"/>
    <w:rsid w:val="00987DF1"/>
    <w:rsid w:val="00987ED7"/>
    <w:rsid w:val="00990386"/>
    <w:rsid w:val="0099044B"/>
    <w:rsid w:val="00990A0A"/>
    <w:rsid w:val="009914AC"/>
    <w:rsid w:val="009914D1"/>
    <w:rsid w:val="009915EF"/>
    <w:rsid w:val="009917B9"/>
    <w:rsid w:val="00991A7E"/>
    <w:rsid w:val="00991BAF"/>
    <w:rsid w:val="00991D26"/>
    <w:rsid w:val="00991FC7"/>
    <w:rsid w:val="009923F7"/>
    <w:rsid w:val="00992A22"/>
    <w:rsid w:val="00992B92"/>
    <w:rsid w:val="00992C43"/>
    <w:rsid w:val="00992D20"/>
    <w:rsid w:val="00992F46"/>
    <w:rsid w:val="0099343B"/>
    <w:rsid w:val="00993445"/>
    <w:rsid w:val="009935A3"/>
    <w:rsid w:val="009936DA"/>
    <w:rsid w:val="00993C61"/>
    <w:rsid w:val="00993F89"/>
    <w:rsid w:val="00994468"/>
    <w:rsid w:val="00994487"/>
    <w:rsid w:val="009944F3"/>
    <w:rsid w:val="009944FB"/>
    <w:rsid w:val="009946F2"/>
    <w:rsid w:val="00994C1A"/>
    <w:rsid w:val="00994EA4"/>
    <w:rsid w:val="00994EA6"/>
    <w:rsid w:val="00995077"/>
    <w:rsid w:val="009950A2"/>
    <w:rsid w:val="0099521A"/>
    <w:rsid w:val="00995320"/>
    <w:rsid w:val="009953F6"/>
    <w:rsid w:val="0099541C"/>
    <w:rsid w:val="0099555C"/>
    <w:rsid w:val="00995803"/>
    <w:rsid w:val="00995848"/>
    <w:rsid w:val="00995B49"/>
    <w:rsid w:val="00995B90"/>
    <w:rsid w:val="00995BFA"/>
    <w:rsid w:val="00995DF2"/>
    <w:rsid w:val="00995E62"/>
    <w:rsid w:val="00996119"/>
    <w:rsid w:val="0099649B"/>
    <w:rsid w:val="0099690D"/>
    <w:rsid w:val="00996CFB"/>
    <w:rsid w:val="00996ECB"/>
    <w:rsid w:val="009970C8"/>
    <w:rsid w:val="009971F4"/>
    <w:rsid w:val="009973D1"/>
    <w:rsid w:val="00997590"/>
    <w:rsid w:val="009976F5"/>
    <w:rsid w:val="00997807"/>
    <w:rsid w:val="00997A88"/>
    <w:rsid w:val="00997C90"/>
    <w:rsid w:val="00997CFD"/>
    <w:rsid w:val="00997D87"/>
    <w:rsid w:val="00997EC2"/>
    <w:rsid w:val="00997EEC"/>
    <w:rsid w:val="00997F18"/>
    <w:rsid w:val="009A020C"/>
    <w:rsid w:val="009A0830"/>
    <w:rsid w:val="009A0EA8"/>
    <w:rsid w:val="009A1105"/>
    <w:rsid w:val="009A1333"/>
    <w:rsid w:val="009A14F2"/>
    <w:rsid w:val="009A168F"/>
    <w:rsid w:val="009A1A6F"/>
    <w:rsid w:val="009A1CF5"/>
    <w:rsid w:val="009A22A4"/>
    <w:rsid w:val="009A234F"/>
    <w:rsid w:val="009A25A0"/>
    <w:rsid w:val="009A2605"/>
    <w:rsid w:val="009A2A29"/>
    <w:rsid w:val="009A2C59"/>
    <w:rsid w:val="009A3190"/>
    <w:rsid w:val="009A330A"/>
    <w:rsid w:val="009A373A"/>
    <w:rsid w:val="009A3869"/>
    <w:rsid w:val="009A3D7D"/>
    <w:rsid w:val="009A41D7"/>
    <w:rsid w:val="009A425D"/>
    <w:rsid w:val="009A4394"/>
    <w:rsid w:val="009A440F"/>
    <w:rsid w:val="009A4579"/>
    <w:rsid w:val="009A4693"/>
    <w:rsid w:val="009A46FB"/>
    <w:rsid w:val="009A4B41"/>
    <w:rsid w:val="009A51EC"/>
    <w:rsid w:val="009A58F4"/>
    <w:rsid w:val="009A59EC"/>
    <w:rsid w:val="009A5BF0"/>
    <w:rsid w:val="009A5E0A"/>
    <w:rsid w:val="009A5E48"/>
    <w:rsid w:val="009A60C6"/>
    <w:rsid w:val="009A6426"/>
    <w:rsid w:val="009A643B"/>
    <w:rsid w:val="009A67FF"/>
    <w:rsid w:val="009A6817"/>
    <w:rsid w:val="009A72CA"/>
    <w:rsid w:val="009A7475"/>
    <w:rsid w:val="009A7518"/>
    <w:rsid w:val="009A7610"/>
    <w:rsid w:val="009A7659"/>
    <w:rsid w:val="009A77AA"/>
    <w:rsid w:val="009A789A"/>
    <w:rsid w:val="009A789B"/>
    <w:rsid w:val="009A7A3A"/>
    <w:rsid w:val="009A7C7C"/>
    <w:rsid w:val="009A7C8C"/>
    <w:rsid w:val="009B0414"/>
    <w:rsid w:val="009B05A5"/>
    <w:rsid w:val="009B0C0D"/>
    <w:rsid w:val="009B0E29"/>
    <w:rsid w:val="009B0E64"/>
    <w:rsid w:val="009B0E8E"/>
    <w:rsid w:val="009B12F9"/>
    <w:rsid w:val="009B137F"/>
    <w:rsid w:val="009B13F5"/>
    <w:rsid w:val="009B186A"/>
    <w:rsid w:val="009B1A80"/>
    <w:rsid w:val="009B1AAD"/>
    <w:rsid w:val="009B1ACA"/>
    <w:rsid w:val="009B22B4"/>
    <w:rsid w:val="009B2320"/>
    <w:rsid w:val="009B2607"/>
    <w:rsid w:val="009B282B"/>
    <w:rsid w:val="009B2B9E"/>
    <w:rsid w:val="009B2CC4"/>
    <w:rsid w:val="009B2E6D"/>
    <w:rsid w:val="009B2FAF"/>
    <w:rsid w:val="009B3826"/>
    <w:rsid w:val="009B3B97"/>
    <w:rsid w:val="009B3D59"/>
    <w:rsid w:val="009B41A8"/>
    <w:rsid w:val="009B423C"/>
    <w:rsid w:val="009B4725"/>
    <w:rsid w:val="009B4775"/>
    <w:rsid w:val="009B48D3"/>
    <w:rsid w:val="009B490B"/>
    <w:rsid w:val="009B49C3"/>
    <w:rsid w:val="009B4CB3"/>
    <w:rsid w:val="009B4F6E"/>
    <w:rsid w:val="009B511A"/>
    <w:rsid w:val="009B5126"/>
    <w:rsid w:val="009B51A7"/>
    <w:rsid w:val="009B52B8"/>
    <w:rsid w:val="009B584C"/>
    <w:rsid w:val="009B5AF4"/>
    <w:rsid w:val="009B5F78"/>
    <w:rsid w:val="009B6115"/>
    <w:rsid w:val="009B61B5"/>
    <w:rsid w:val="009B635B"/>
    <w:rsid w:val="009B6527"/>
    <w:rsid w:val="009B67A4"/>
    <w:rsid w:val="009B6B4E"/>
    <w:rsid w:val="009B6FFE"/>
    <w:rsid w:val="009B7223"/>
    <w:rsid w:val="009B739A"/>
    <w:rsid w:val="009B7528"/>
    <w:rsid w:val="009B76FF"/>
    <w:rsid w:val="009B7F30"/>
    <w:rsid w:val="009C007A"/>
    <w:rsid w:val="009C013F"/>
    <w:rsid w:val="009C0776"/>
    <w:rsid w:val="009C112F"/>
    <w:rsid w:val="009C11B8"/>
    <w:rsid w:val="009C129A"/>
    <w:rsid w:val="009C180F"/>
    <w:rsid w:val="009C18B0"/>
    <w:rsid w:val="009C18EF"/>
    <w:rsid w:val="009C20AC"/>
    <w:rsid w:val="009C22E7"/>
    <w:rsid w:val="009C2592"/>
    <w:rsid w:val="009C2705"/>
    <w:rsid w:val="009C2B6D"/>
    <w:rsid w:val="009C2C4A"/>
    <w:rsid w:val="009C2E76"/>
    <w:rsid w:val="009C3549"/>
    <w:rsid w:val="009C3776"/>
    <w:rsid w:val="009C3A2B"/>
    <w:rsid w:val="009C3CFD"/>
    <w:rsid w:val="009C412E"/>
    <w:rsid w:val="009C43AF"/>
    <w:rsid w:val="009C463C"/>
    <w:rsid w:val="009C4AD3"/>
    <w:rsid w:val="009C4E46"/>
    <w:rsid w:val="009C4F06"/>
    <w:rsid w:val="009C4F72"/>
    <w:rsid w:val="009C51F6"/>
    <w:rsid w:val="009C5585"/>
    <w:rsid w:val="009C56B1"/>
    <w:rsid w:val="009C5AA3"/>
    <w:rsid w:val="009C6050"/>
    <w:rsid w:val="009C610E"/>
    <w:rsid w:val="009C6365"/>
    <w:rsid w:val="009C671E"/>
    <w:rsid w:val="009C67D8"/>
    <w:rsid w:val="009C6808"/>
    <w:rsid w:val="009C6EF7"/>
    <w:rsid w:val="009C7473"/>
    <w:rsid w:val="009C770B"/>
    <w:rsid w:val="009C7720"/>
    <w:rsid w:val="009C7908"/>
    <w:rsid w:val="009C7E1A"/>
    <w:rsid w:val="009D018C"/>
    <w:rsid w:val="009D01A8"/>
    <w:rsid w:val="009D08CF"/>
    <w:rsid w:val="009D09A0"/>
    <w:rsid w:val="009D0C40"/>
    <w:rsid w:val="009D1123"/>
    <w:rsid w:val="009D114A"/>
    <w:rsid w:val="009D12DC"/>
    <w:rsid w:val="009D153B"/>
    <w:rsid w:val="009D1598"/>
    <w:rsid w:val="009D1668"/>
    <w:rsid w:val="009D1731"/>
    <w:rsid w:val="009D1AB7"/>
    <w:rsid w:val="009D1D4E"/>
    <w:rsid w:val="009D2554"/>
    <w:rsid w:val="009D289B"/>
    <w:rsid w:val="009D2989"/>
    <w:rsid w:val="009D2DA3"/>
    <w:rsid w:val="009D2E12"/>
    <w:rsid w:val="009D2F58"/>
    <w:rsid w:val="009D3067"/>
    <w:rsid w:val="009D39BB"/>
    <w:rsid w:val="009D3BEC"/>
    <w:rsid w:val="009D3C21"/>
    <w:rsid w:val="009D3CF5"/>
    <w:rsid w:val="009D3E1A"/>
    <w:rsid w:val="009D44F1"/>
    <w:rsid w:val="009D4644"/>
    <w:rsid w:val="009D480A"/>
    <w:rsid w:val="009D4B58"/>
    <w:rsid w:val="009D4CB4"/>
    <w:rsid w:val="009D4D12"/>
    <w:rsid w:val="009D5428"/>
    <w:rsid w:val="009D5494"/>
    <w:rsid w:val="009D5546"/>
    <w:rsid w:val="009D563D"/>
    <w:rsid w:val="009D56AB"/>
    <w:rsid w:val="009D58C6"/>
    <w:rsid w:val="009D5C31"/>
    <w:rsid w:val="009D5CEB"/>
    <w:rsid w:val="009D5CEE"/>
    <w:rsid w:val="009D5E93"/>
    <w:rsid w:val="009D5EC4"/>
    <w:rsid w:val="009D6202"/>
    <w:rsid w:val="009D67BF"/>
    <w:rsid w:val="009D6B95"/>
    <w:rsid w:val="009D6D18"/>
    <w:rsid w:val="009D7446"/>
    <w:rsid w:val="009D77A0"/>
    <w:rsid w:val="009E0A68"/>
    <w:rsid w:val="009E0B95"/>
    <w:rsid w:val="009E0CBE"/>
    <w:rsid w:val="009E1584"/>
    <w:rsid w:val="009E16ED"/>
    <w:rsid w:val="009E1AB5"/>
    <w:rsid w:val="009E1CCD"/>
    <w:rsid w:val="009E1E71"/>
    <w:rsid w:val="009E208A"/>
    <w:rsid w:val="009E20AC"/>
    <w:rsid w:val="009E27D7"/>
    <w:rsid w:val="009E2C80"/>
    <w:rsid w:val="009E34CC"/>
    <w:rsid w:val="009E35F9"/>
    <w:rsid w:val="009E372D"/>
    <w:rsid w:val="009E37A6"/>
    <w:rsid w:val="009E3825"/>
    <w:rsid w:val="009E3856"/>
    <w:rsid w:val="009E3E41"/>
    <w:rsid w:val="009E3E66"/>
    <w:rsid w:val="009E41F7"/>
    <w:rsid w:val="009E449A"/>
    <w:rsid w:val="009E45A1"/>
    <w:rsid w:val="009E4788"/>
    <w:rsid w:val="009E4C98"/>
    <w:rsid w:val="009E5237"/>
    <w:rsid w:val="009E556D"/>
    <w:rsid w:val="009E5713"/>
    <w:rsid w:val="009E5766"/>
    <w:rsid w:val="009E5866"/>
    <w:rsid w:val="009E59D7"/>
    <w:rsid w:val="009E5ABC"/>
    <w:rsid w:val="009E5C47"/>
    <w:rsid w:val="009E659C"/>
    <w:rsid w:val="009E6994"/>
    <w:rsid w:val="009E6A96"/>
    <w:rsid w:val="009E6AF2"/>
    <w:rsid w:val="009E6D37"/>
    <w:rsid w:val="009E7031"/>
    <w:rsid w:val="009E72F7"/>
    <w:rsid w:val="009E7BE2"/>
    <w:rsid w:val="009E7DAB"/>
    <w:rsid w:val="009F01B4"/>
    <w:rsid w:val="009F0270"/>
    <w:rsid w:val="009F0815"/>
    <w:rsid w:val="009F0E1F"/>
    <w:rsid w:val="009F0F3C"/>
    <w:rsid w:val="009F111C"/>
    <w:rsid w:val="009F1133"/>
    <w:rsid w:val="009F136B"/>
    <w:rsid w:val="009F14B9"/>
    <w:rsid w:val="009F159C"/>
    <w:rsid w:val="009F16E7"/>
    <w:rsid w:val="009F1744"/>
    <w:rsid w:val="009F1A1B"/>
    <w:rsid w:val="009F1AA3"/>
    <w:rsid w:val="009F1B60"/>
    <w:rsid w:val="009F1C2A"/>
    <w:rsid w:val="009F1D67"/>
    <w:rsid w:val="009F1F9B"/>
    <w:rsid w:val="009F2077"/>
    <w:rsid w:val="009F212F"/>
    <w:rsid w:val="009F213C"/>
    <w:rsid w:val="009F2339"/>
    <w:rsid w:val="009F23EA"/>
    <w:rsid w:val="009F26CE"/>
    <w:rsid w:val="009F2945"/>
    <w:rsid w:val="009F295A"/>
    <w:rsid w:val="009F2BAB"/>
    <w:rsid w:val="009F2BBA"/>
    <w:rsid w:val="009F2FE4"/>
    <w:rsid w:val="009F3053"/>
    <w:rsid w:val="009F327B"/>
    <w:rsid w:val="009F327C"/>
    <w:rsid w:val="009F33B9"/>
    <w:rsid w:val="009F3402"/>
    <w:rsid w:val="009F38E0"/>
    <w:rsid w:val="009F3A56"/>
    <w:rsid w:val="009F3AE7"/>
    <w:rsid w:val="009F44CD"/>
    <w:rsid w:val="009F4671"/>
    <w:rsid w:val="009F4920"/>
    <w:rsid w:val="009F4CB5"/>
    <w:rsid w:val="009F5929"/>
    <w:rsid w:val="009F5B08"/>
    <w:rsid w:val="009F5BDA"/>
    <w:rsid w:val="009F5EB4"/>
    <w:rsid w:val="009F6161"/>
    <w:rsid w:val="009F669C"/>
    <w:rsid w:val="009F7150"/>
    <w:rsid w:val="009F72EE"/>
    <w:rsid w:val="009F738B"/>
    <w:rsid w:val="009F7616"/>
    <w:rsid w:val="009F77C8"/>
    <w:rsid w:val="009F789A"/>
    <w:rsid w:val="009F7A35"/>
    <w:rsid w:val="009F7BF2"/>
    <w:rsid w:val="009F7C81"/>
    <w:rsid w:val="009F7F1F"/>
    <w:rsid w:val="00A0015E"/>
    <w:rsid w:val="00A0033B"/>
    <w:rsid w:val="00A00539"/>
    <w:rsid w:val="00A01E82"/>
    <w:rsid w:val="00A01F24"/>
    <w:rsid w:val="00A020A2"/>
    <w:rsid w:val="00A022A9"/>
    <w:rsid w:val="00A024C2"/>
    <w:rsid w:val="00A02503"/>
    <w:rsid w:val="00A02642"/>
    <w:rsid w:val="00A02E64"/>
    <w:rsid w:val="00A03317"/>
    <w:rsid w:val="00A034AC"/>
    <w:rsid w:val="00A03859"/>
    <w:rsid w:val="00A039C2"/>
    <w:rsid w:val="00A03C8E"/>
    <w:rsid w:val="00A0415B"/>
    <w:rsid w:val="00A04683"/>
    <w:rsid w:val="00A047AD"/>
    <w:rsid w:val="00A047C6"/>
    <w:rsid w:val="00A049C7"/>
    <w:rsid w:val="00A04F2B"/>
    <w:rsid w:val="00A0565B"/>
    <w:rsid w:val="00A05757"/>
    <w:rsid w:val="00A05B4F"/>
    <w:rsid w:val="00A05C40"/>
    <w:rsid w:val="00A05C56"/>
    <w:rsid w:val="00A05E0B"/>
    <w:rsid w:val="00A05F01"/>
    <w:rsid w:val="00A06037"/>
    <w:rsid w:val="00A0605C"/>
    <w:rsid w:val="00A06613"/>
    <w:rsid w:val="00A066C0"/>
    <w:rsid w:val="00A07005"/>
    <w:rsid w:val="00A073BE"/>
    <w:rsid w:val="00A07750"/>
    <w:rsid w:val="00A07B4A"/>
    <w:rsid w:val="00A07DD1"/>
    <w:rsid w:val="00A10828"/>
    <w:rsid w:val="00A10837"/>
    <w:rsid w:val="00A1088F"/>
    <w:rsid w:val="00A10BBD"/>
    <w:rsid w:val="00A10BCA"/>
    <w:rsid w:val="00A10DCE"/>
    <w:rsid w:val="00A10F05"/>
    <w:rsid w:val="00A10FCE"/>
    <w:rsid w:val="00A11300"/>
    <w:rsid w:val="00A11F00"/>
    <w:rsid w:val="00A11F3B"/>
    <w:rsid w:val="00A11FA9"/>
    <w:rsid w:val="00A12A11"/>
    <w:rsid w:val="00A12B72"/>
    <w:rsid w:val="00A13318"/>
    <w:rsid w:val="00A1339B"/>
    <w:rsid w:val="00A13630"/>
    <w:rsid w:val="00A136B6"/>
    <w:rsid w:val="00A13950"/>
    <w:rsid w:val="00A13C8F"/>
    <w:rsid w:val="00A13CBF"/>
    <w:rsid w:val="00A13FE2"/>
    <w:rsid w:val="00A1419E"/>
    <w:rsid w:val="00A14617"/>
    <w:rsid w:val="00A14A1C"/>
    <w:rsid w:val="00A14C15"/>
    <w:rsid w:val="00A14C85"/>
    <w:rsid w:val="00A1500A"/>
    <w:rsid w:val="00A154BF"/>
    <w:rsid w:val="00A15550"/>
    <w:rsid w:val="00A155A1"/>
    <w:rsid w:val="00A157B8"/>
    <w:rsid w:val="00A159AD"/>
    <w:rsid w:val="00A15A2C"/>
    <w:rsid w:val="00A15B4C"/>
    <w:rsid w:val="00A15B9F"/>
    <w:rsid w:val="00A15ED0"/>
    <w:rsid w:val="00A16001"/>
    <w:rsid w:val="00A16104"/>
    <w:rsid w:val="00A168BA"/>
    <w:rsid w:val="00A16B9B"/>
    <w:rsid w:val="00A16C73"/>
    <w:rsid w:val="00A1718D"/>
    <w:rsid w:val="00A17227"/>
    <w:rsid w:val="00A17574"/>
    <w:rsid w:val="00A17F85"/>
    <w:rsid w:val="00A2031B"/>
    <w:rsid w:val="00A2031E"/>
    <w:rsid w:val="00A20479"/>
    <w:rsid w:val="00A20745"/>
    <w:rsid w:val="00A20D09"/>
    <w:rsid w:val="00A20F56"/>
    <w:rsid w:val="00A21971"/>
    <w:rsid w:val="00A21A8F"/>
    <w:rsid w:val="00A21F7D"/>
    <w:rsid w:val="00A2213B"/>
    <w:rsid w:val="00A221B3"/>
    <w:rsid w:val="00A2229F"/>
    <w:rsid w:val="00A22A4C"/>
    <w:rsid w:val="00A22D8E"/>
    <w:rsid w:val="00A232DC"/>
    <w:rsid w:val="00A233BD"/>
    <w:rsid w:val="00A23733"/>
    <w:rsid w:val="00A23917"/>
    <w:rsid w:val="00A23AC5"/>
    <w:rsid w:val="00A23D0D"/>
    <w:rsid w:val="00A23F2E"/>
    <w:rsid w:val="00A2402C"/>
    <w:rsid w:val="00A240A0"/>
    <w:rsid w:val="00A24217"/>
    <w:rsid w:val="00A242C5"/>
    <w:rsid w:val="00A246A6"/>
    <w:rsid w:val="00A24812"/>
    <w:rsid w:val="00A24836"/>
    <w:rsid w:val="00A2496B"/>
    <w:rsid w:val="00A249BF"/>
    <w:rsid w:val="00A24A41"/>
    <w:rsid w:val="00A24C24"/>
    <w:rsid w:val="00A24FC0"/>
    <w:rsid w:val="00A250C2"/>
    <w:rsid w:val="00A25609"/>
    <w:rsid w:val="00A25F7C"/>
    <w:rsid w:val="00A26055"/>
    <w:rsid w:val="00A262B3"/>
    <w:rsid w:val="00A264D7"/>
    <w:rsid w:val="00A269BB"/>
    <w:rsid w:val="00A26B43"/>
    <w:rsid w:val="00A26C56"/>
    <w:rsid w:val="00A27071"/>
    <w:rsid w:val="00A273BB"/>
    <w:rsid w:val="00A278B1"/>
    <w:rsid w:val="00A27992"/>
    <w:rsid w:val="00A27D20"/>
    <w:rsid w:val="00A27DBF"/>
    <w:rsid w:val="00A30072"/>
    <w:rsid w:val="00A303A2"/>
    <w:rsid w:val="00A30AE1"/>
    <w:rsid w:val="00A30CFE"/>
    <w:rsid w:val="00A30E69"/>
    <w:rsid w:val="00A31191"/>
    <w:rsid w:val="00A3131A"/>
    <w:rsid w:val="00A3132D"/>
    <w:rsid w:val="00A31586"/>
    <w:rsid w:val="00A3165A"/>
    <w:rsid w:val="00A318C8"/>
    <w:rsid w:val="00A31D57"/>
    <w:rsid w:val="00A320C4"/>
    <w:rsid w:val="00A32350"/>
    <w:rsid w:val="00A3249D"/>
    <w:rsid w:val="00A32EAC"/>
    <w:rsid w:val="00A32F52"/>
    <w:rsid w:val="00A32FDA"/>
    <w:rsid w:val="00A3332C"/>
    <w:rsid w:val="00A3357E"/>
    <w:rsid w:val="00A337CB"/>
    <w:rsid w:val="00A33840"/>
    <w:rsid w:val="00A33845"/>
    <w:rsid w:val="00A33CFE"/>
    <w:rsid w:val="00A3406F"/>
    <w:rsid w:val="00A343EA"/>
    <w:rsid w:val="00A34763"/>
    <w:rsid w:val="00A3484C"/>
    <w:rsid w:val="00A34E65"/>
    <w:rsid w:val="00A3508F"/>
    <w:rsid w:val="00A352B6"/>
    <w:rsid w:val="00A35651"/>
    <w:rsid w:val="00A3579E"/>
    <w:rsid w:val="00A35A68"/>
    <w:rsid w:val="00A35F04"/>
    <w:rsid w:val="00A360B0"/>
    <w:rsid w:val="00A3636D"/>
    <w:rsid w:val="00A363EC"/>
    <w:rsid w:val="00A3658D"/>
    <w:rsid w:val="00A366F9"/>
    <w:rsid w:val="00A3675C"/>
    <w:rsid w:val="00A36B8F"/>
    <w:rsid w:val="00A36FFB"/>
    <w:rsid w:val="00A375CC"/>
    <w:rsid w:val="00A37A33"/>
    <w:rsid w:val="00A40093"/>
    <w:rsid w:val="00A40176"/>
    <w:rsid w:val="00A403EA"/>
    <w:rsid w:val="00A40873"/>
    <w:rsid w:val="00A41168"/>
    <w:rsid w:val="00A412A1"/>
    <w:rsid w:val="00A413A9"/>
    <w:rsid w:val="00A4182B"/>
    <w:rsid w:val="00A41B10"/>
    <w:rsid w:val="00A41BB9"/>
    <w:rsid w:val="00A41C76"/>
    <w:rsid w:val="00A41E97"/>
    <w:rsid w:val="00A42AA1"/>
    <w:rsid w:val="00A42B3D"/>
    <w:rsid w:val="00A42EFE"/>
    <w:rsid w:val="00A42F46"/>
    <w:rsid w:val="00A430DE"/>
    <w:rsid w:val="00A437FF"/>
    <w:rsid w:val="00A4399F"/>
    <w:rsid w:val="00A43A44"/>
    <w:rsid w:val="00A43E1C"/>
    <w:rsid w:val="00A43EBA"/>
    <w:rsid w:val="00A4410D"/>
    <w:rsid w:val="00A446A5"/>
    <w:rsid w:val="00A44810"/>
    <w:rsid w:val="00A44D1E"/>
    <w:rsid w:val="00A45280"/>
    <w:rsid w:val="00A45765"/>
    <w:rsid w:val="00A458DF"/>
    <w:rsid w:val="00A459E4"/>
    <w:rsid w:val="00A45E7A"/>
    <w:rsid w:val="00A46019"/>
    <w:rsid w:val="00A46244"/>
    <w:rsid w:val="00A462C0"/>
    <w:rsid w:val="00A462D7"/>
    <w:rsid w:val="00A462F5"/>
    <w:rsid w:val="00A46807"/>
    <w:rsid w:val="00A46946"/>
    <w:rsid w:val="00A46DAA"/>
    <w:rsid w:val="00A4721F"/>
    <w:rsid w:val="00A4729C"/>
    <w:rsid w:val="00A47680"/>
    <w:rsid w:val="00A47A34"/>
    <w:rsid w:val="00A502F5"/>
    <w:rsid w:val="00A50635"/>
    <w:rsid w:val="00A5089E"/>
    <w:rsid w:val="00A508EE"/>
    <w:rsid w:val="00A50B36"/>
    <w:rsid w:val="00A510AF"/>
    <w:rsid w:val="00A512B2"/>
    <w:rsid w:val="00A513A2"/>
    <w:rsid w:val="00A5197D"/>
    <w:rsid w:val="00A51C41"/>
    <w:rsid w:val="00A52612"/>
    <w:rsid w:val="00A52822"/>
    <w:rsid w:val="00A5293F"/>
    <w:rsid w:val="00A52BF3"/>
    <w:rsid w:val="00A52C36"/>
    <w:rsid w:val="00A5310C"/>
    <w:rsid w:val="00A533EF"/>
    <w:rsid w:val="00A534FC"/>
    <w:rsid w:val="00A53E4E"/>
    <w:rsid w:val="00A53F8D"/>
    <w:rsid w:val="00A54675"/>
    <w:rsid w:val="00A54B7E"/>
    <w:rsid w:val="00A54BE4"/>
    <w:rsid w:val="00A5518C"/>
    <w:rsid w:val="00A553AC"/>
    <w:rsid w:val="00A5551F"/>
    <w:rsid w:val="00A555DA"/>
    <w:rsid w:val="00A5585E"/>
    <w:rsid w:val="00A559E3"/>
    <w:rsid w:val="00A55AC5"/>
    <w:rsid w:val="00A56124"/>
    <w:rsid w:val="00A56130"/>
    <w:rsid w:val="00A56227"/>
    <w:rsid w:val="00A564BF"/>
    <w:rsid w:val="00A565A8"/>
    <w:rsid w:val="00A566D6"/>
    <w:rsid w:val="00A567D2"/>
    <w:rsid w:val="00A568A1"/>
    <w:rsid w:val="00A56D4D"/>
    <w:rsid w:val="00A56EBF"/>
    <w:rsid w:val="00A56F97"/>
    <w:rsid w:val="00A57012"/>
    <w:rsid w:val="00A57385"/>
    <w:rsid w:val="00A57534"/>
    <w:rsid w:val="00A5794A"/>
    <w:rsid w:val="00A57DCD"/>
    <w:rsid w:val="00A57E38"/>
    <w:rsid w:val="00A6083A"/>
    <w:rsid w:val="00A60AD2"/>
    <w:rsid w:val="00A60BBD"/>
    <w:rsid w:val="00A60D5B"/>
    <w:rsid w:val="00A6111A"/>
    <w:rsid w:val="00A61168"/>
    <w:rsid w:val="00A6129D"/>
    <w:rsid w:val="00A61514"/>
    <w:rsid w:val="00A616D9"/>
    <w:rsid w:val="00A61BCC"/>
    <w:rsid w:val="00A61D8A"/>
    <w:rsid w:val="00A620EE"/>
    <w:rsid w:val="00A62109"/>
    <w:rsid w:val="00A6218D"/>
    <w:rsid w:val="00A6259E"/>
    <w:rsid w:val="00A626C1"/>
    <w:rsid w:val="00A6289F"/>
    <w:rsid w:val="00A62919"/>
    <w:rsid w:val="00A63287"/>
    <w:rsid w:val="00A63495"/>
    <w:rsid w:val="00A6352C"/>
    <w:rsid w:val="00A635E1"/>
    <w:rsid w:val="00A6368E"/>
    <w:rsid w:val="00A63C16"/>
    <w:rsid w:val="00A6476F"/>
    <w:rsid w:val="00A64DB0"/>
    <w:rsid w:val="00A651D3"/>
    <w:rsid w:val="00A65289"/>
    <w:rsid w:val="00A652F6"/>
    <w:rsid w:val="00A653D2"/>
    <w:rsid w:val="00A65A04"/>
    <w:rsid w:val="00A65A81"/>
    <w:rsid w:val="00A65A94"/>
    <w:rsid w:val="00A65EED"/>
    <w:rsid w:val="00A660CF"/>
    <w:rsid w:val="00A66260"/>
    <w:rsid w:val="00A6664D"/>
    <w:rsid w:val="00A66996"/>
    <w:rsid w:val="00A66A93"/>
    <w:rsid w:val="00A66ADD"/>
    <w:rsid w:val="00A66EA0"/>
    <w:rsid w:val="00A67087"/>
    <w:rsid w:val="00A67095"/>
    <w:rsid w:val="00A67389"/>
    <w:rsid w:val="00A674DA"/>
    <w:rsid w:val="00A677EE"/>
    <w:rsid w:val="00A67A33"/>
    <w:rsid w:val="00A67ECB"/>
    <w:rsid w:val="00A7026D"/>
    <w:rsid w:val="00A703CE"/>
    <w:rsid w:val="00A710BB"/>
    <w:rsid w:val="00A71363"/>
    <w:rsid w:val="00A71507"/>
    <w:rsid w:val="00A7161F"/>
    <w:rsid w:val="00A7162C"/>
    <w:rsid w:val="00A716F4"/>
    <w:rsid w:val="00A721A8"/>
    <w:rsid w:val="00A721D1"/>
    <w:rsid w:val="00A723EA"/>
    <w:rsid w:val="00A72413"/>
    <w:rsid w:val="00A7255A"/>
    <w:rsid w:val="00A726B1"/>
    <w:rsid w:val="00A726B2"/>
    <w:rsid w:val="00A729A5"/>
    <w:rsid w:val="00A72C53"/>
    <w:rsid w:val="00A72F37"/>
    <w:rsid w:val="00A72FA9"/>
    <w:rsid w:val="00A734A5"/>
    <w:rsid w:val="00A7354A"/>
    <w:rsid w:val="00A7364E"/>
    <w:rsid w:val="00A7375C"/>
    <w:rsid w:val="00A73864"/>
    <w:rsid w:val="00A73962"/>
    <w:rsid w:val="00A73982"/>
    <w:rsid w:val="00A73A1B"/>
    <w:rsid w:val="00A73A78"/>
    <w:rsid w:val="00A73A8B"/>
    <w:rsid w:val="00A73B5C"/>
    <w:rsid w:val="00A73DF0"/>
    <w:rsid w:val="00A73F3F"/>
    <w:rsid w:val="00A74126"/>
    <w:rsid w:val="00A74721"/>
    <w:rsid w:val="00A74874"/>
    <w:rsid w:val="00A748C1"/>
    <w:rsid w:val="00A749B0"/>
    <w:rsid w:val="00A74FA0"/>
    <w:rsid w:val="00A75194"/>
    <w:rsid w:val="00A75C73"/>
    <w:rsid w:val="00A75C8F"/>
    <w:rsid w:val="00A75CB1"/>
    <w:rsid w:val="00A75CD5"/>
    <w:rsid w:val="00A75D5F"/>
    <w:rsid w:val="00A76032"/>
    <w:rsid w:val="00A762C8"/>
    <w:rsid w:val="00A7648D"/>
    <w:rsid w:val="00A765C8"/>
    <w:rsid w:val="00A76A3E"/>
    <w:rsid w:val="00A771B8"/>
    <w:rsid w:val="00A7779C"/>
    <w:rsid w:val="00A77B81"/>
    <w:rsid w:val="00A77D74"/>
    <w:rsid w:val="00A77F90"/>
    <w:rsid w:val="00A80177"/>
    <w:rsid w:val="00A8031D"/>
    <w:rsid w:val="00A806CE"/>
    <w:rsid w:val="00A8081D"/>
    <w:rsid w:val="00A8135C"/>
    <w:rsid w:val="00A81388"/>
    <w:rsid w:val="00A81C55"/>
    <w:rsid w:val="00A81DA2"/>
    <w:rsid w:val="00A81F9C"/>
    <w:rsid w:val="00A8271D"/>
    <w:rsid w:val="00A82858"/>
    <w:rsid w:val="00A82AD5"/>
    <w:rsid w:val="00A82BD0"/>
    <w:rsid w:val="00A82D73"/>
    <w:rsid w:val="00A82D90"/>
    <w:rsid w:val="00A82F79"/>
    <w:rsid w:val="00A8318A"/>
    <w:rsid w:val="00A83589"/>
    <w:rsid w:val="00A83918"/>
    <w:rsid w:val="00A83B02"/>
    <w:rsid w:val="00A83F59"/>
    <w:rsid w:val="00A84055"/>
    <w:rsid w:val="00A8406A"/>
    <w:rsid w:val="00A84197"/>
    <w:rsid w:val="00A84441"/>
    <w:rsid w:val="00A8450B"/>
    <w:rsid w:val="00A84577"/>
    <w:rsid w:val="00A84717"/>
    <w:rsid w:val="00A84838"/>
    <w:rsid w:val="00A8483F"/>
    <w:rsid w:val="00A84B87"/>
    <w:rsid w:val="00A85256"/>
    <w:rsid w:val="00A8588B"/>
    <w:rsid w:val="00A85E1B"/>
    <w:rsid w:val="00A85F48"/>
    <w:rsid w:val="00A862D1"/>
    <w:rsid w:val="00A86E48"/>
    <w:rsid w:val="00A87107"/>
    <w:rsid w:val="00A87190"/>
    <w:rsid w:val="00A87237"/>
    <w:rsid w:val="00A87716"/>
    <w:rsid w:val="00A878CE"/>
    <w:rsid w:val="00A878ED"/>
    <w:rsid w:val="00A87BFF"/>
    <w:rsid w:val="00A87F36"/>
    <w:rsid w:val="00A9011E"/>
    <w:rsid w:val="00A901C9"/>
    <w:rsid w:val="00A9036E"/>
    <w:rsid w:val="00A905A4"/>
    <w:rsid w:val="00A905B0"/>
    <w:rsid w:val="00A90821"/>
    <w:rsid w:val="00A90BFD"/>
    <w:rsid w:val="00A90C26"/>
    <w:rsid w:val="00A90E84"/>
    <w:rsid w:val="00A910A3"/>
    <w:rsid w:val="00A9142A"/>
    <w:rsid w:val="00A914E9"/>
    <w:rsid w:val="00A918B8"/>
    <w:rsid w:val="00A91906"/>
    <w:rsid w:val="00A91915"/>
    <w:rsid w:val="00A920C2"/>
    <w:rsid w:val="00A92F0D"/>
    <w:rsid w:val="00A92F7C"/>
    <w:rsid w:val="00A931B5"/>
    <w:rsid w:val="00A935A4"/>
    <w:rsid w:val="00A93B99"/>
    <w:rsid w:val="00A93BAD"/>
    <w:rsid w:val="00A93E5F"/>
    <w:rsid w:val="00A941A2"/>
    <w:rsid w:val="00A941E4"/>
    <w:rsid w:val="00A9454B"/>
    <w:rsid w:val="00A94905"/>
    <w:rsid w:val="00A9497B"/>
    <w:rsid w:val="00A949E5"/>
    <w:rsid w:val="00A94DF2"/>
    <w:rsid w:val="00A94FFA"/>
    <w:rsid w:val="00A95919"/>
    <w:rsid w:val="00A95C0D"/>
    <w:rsid w:val="00A95CE0"/>
    <w:rsid w:val="00A95DAE"/>
    <w:rsid w:val="00A96141"/>
    <w:rsid w:val="00A9634B"/>
    <w:rsid w:val="00A9648D"/>
    <w:rsid w:val="00A9659F"/>
    <w:rsid w:val="00A969D7"/>
    <w:rsid w:val="00A96A23"/>
    <w:rsid w:val="00A96ADC"/>
    <w:rsid w:val="00A96C94"/>
    <w:rsid w:val="00A96EA1"/>
    <w:rsid w:val="00A97198"/>
    <w:rsid w:val="00A9728D"/>
    <w:rsid w:val="00A97735"/>
    <w:rsid w:val="00A97847"/>
    <w:rsid w:val="00AA00EE"/>
    <w:rsid w:val="00AA040F"/>
    <w:rsid w:val="00AA0421"/>
    <w:rsid w:val="00AA0877"/>
    <w:rsid w:val="00AA0B8C"/>
    <w:rsid w:val="00AA0E27"/>
    <w:rsid w:val="00AA1147"/>
    <w:rsid w:val="00AA12AE"/>
    <w:rsid w:val="00AA1349"/>
    <w:rsid w:val="00AA152D"/>
    <w:rsid w:val="00AA16E9"/>
    <w:rsid w:val="00AA1A3C"/>
    <w:rsid w:val="00AA1E64"/>
    <w:rsid w:val="00AA1FDA"/>
    <w:rsid w:val="00AA218E"/>
    <w:rsid w:val="00AA248A"/>
    <w:rsid w:val="00AA261A"/>
    <w:rsid w:val="00AA2B1E"/>
    <w:rsid w:val="00AA2C5E"/>
    <w:rsid w:val="00AA2CA7"/>
    <w:rsid w:val="00AA2F7A"/>
    <w:rsid w:val="00AA3596"/>
    <w:rsid w:val="00AA3655"/>
    <w:rsid w:val="00AA36D7"/>
    <w:rsid w:val="00AA36EA"/>
    <w:rsid w:val="00AA3D20"/>
    <w:rsid w:val="00AA3F64"/>
    <w:rsid w:val="00AA4AC1"/>
    <w:rsid w:val="00AA4DF0"/>
    <w:rsid w:val="00AA4F6C"/>
    <w:rsid w:val="00AA50A6"/>
    <w:rsid w:val="00AA51C9"/>
    <w:rsid w:val="00AA5214"/>
    <w:rsid w:val="00AA5BA0"/>
    <w:rsid w:val="00AA5C45"/>
    <w:rsid w:val="00AA66B3"/>
    <w:rsid w:val="00AA67C0"/>
    <w:rsid w:val="00AA6B2A"/>
    <w:rsid w:val="00AA6E72"/>
    <w:rsid w:val="00AA6FD5"/>
    <w:rsid w:val="00AA715B"/>
    <w:rsid w:val="00AA7348"/>
    <w:rsid w:val="00AA74E5"/>
    <w:rsid w:val="00AA759D"/>
    <w:rsid w:val="00AA7717"/>
    <w:rsid w:val="00AA7724"/>
    <w:rsid w:val="00AB011D"/>
    <w:rsid w:val="00AB03FC"/>
    <w:rsid w:val="00AB0DC4"/>
    <w:rsid w:val="00AB0FDB"/>
    <w:rsid w:val="00AB132D"/>
    <w:rsid w:val="00AB16EA"/>
    <w:rsid w:val="00AB194F"/>
    <w:rsid w:val="00AB1B19"/>
    <w:rsid w:val="00AB1BB0"/>
    <w:rsid w:val="00AB1C5C"/>
    <w:rsid w:val="00AB1E19"/>
    <w:rsid w:val="00AB1F04"/>
    <w:rsid w:val="00AB21AC"/>
    <w:rsid w:val="00AB2930"/>
    <w:rsid w:val="00AB2AB1"/>
    <w:rsid w:val="00AB2DE6"/>
    <w:rsid w:val="00AB380B"/>
    <w:rsid w:val="00AB3B06"/>
    <w:rsid w:val="00AB3B35"/>
    <w:rsid w:val="00AB4246"/>
    <w:rsid w:val="00AB4BCD"/>
    <w:rsid w:val="00AB4C35"/>
    <w:rsid w:val="00AB4D86"/>
    <w:rsid w:val="00AB4E60"/>
    <w:rsid w:val="00AB54FE"/>
    <w:rsid w:val="00AB551A"/>
    <w:rsid w:val="00AB55EF"/>
    <w:rsid w:val="00AB59B2"/>
    <w:rsid w:val="00AB5A15"/>
    <w:rsid w:val="00AB5C40"/>
    <w:rsid w:val="00AB6137"/>
    <w:rsid w:val="00AB66AC"/>
    <w:rsid w:val="00AB67D0"/>
    <w:rsid w:val="00AB699A"/>
    <w:rsid w:val="00AB69F0"/>
    <w:rsid w:val="00AB7C31"/>
    <w:rsid w:val="00AB7DD8"/>
    <w:rsid w:val="00AC01F3"/>
    <w:rsid w:val="00AC02E1"/>
    <w:rsid w:val="00AC04B2"/>
    <w:rsid w:val="00AC0A17"/>
    <w:rsid w:val="00AC0C4C"/>
    <w:rsid w:val="00AC1E81"/>
    <w:rsid w:val="00AC231A"/>
    <w:rsid w:val="00AC2632"/>
    <w:rsid w:val="00AC2BE0"/>
    <w:rsid w:val="00AC2E94"/>
    <w:rsid w:val="00AC3365"/>
    <w:rsid w:val="00AC3661"/>
    <w:rsid w:val="00AC36A4"/>
    <w:rsid w:val="00AC3737"/>
    <w:rsid w:val="00AC3B1C"/>
    <w:rsid w:val="00AC3DB4"/>
    <w:rsid w:val="00AC42C7"/>
    <w:rsid w:val="00AC4336"/>
    <w:rsid w:val="00AC4633"/>
    <w:rsid w:val="00AC46FA"/>
    <w:rsid w:val="00AC47C9"/>
    <w:rsid w:val="00AC4A42"/>
    <w:rsid w:val="00AC4F86"/>
    <w:rsid w:val="00AC504A"/>
    <w:rsid w:val="00AC51E2"/>
    <w:rsid w:val="00AC5326"/>
    <w:rsid w:val="00AC56BD"/>
    <w:rsid w:val="00AC574D"/>
    <w:rsid w:val="00AC5D8F"/>
    <w:rsid w:val="00AC5F47"/>
    <w:rsid w:val="00AC64B2"/>
    <w:rsid w:val="00AC65B2"/>
    <w:rsid w:val="00AC662A"/>
    <w:rsid w:val="00AC6666"/>
    <w:rsid w:val="00AC6AE4"/>
    <w:rsid w:val="00AC6E2B"/>
    <w:rsid w:val="00AC6E90"/>
    <w:rsid w:val="00AC7167"/>
    <w:rsid w:val="00AC7346"/>
    <w:rsid w:val="00AC744A"/>
    <w:rsid w:val="00AC7458"/>
    <w:rsid w:val="00AC7697"/>
    <w:rsid w:val="00AC7774"/>
    <w:rsid w:val="00AC7B05"/>
    <w:rsid w:val="00AD0608"/>
    <w:rsid w:val="00AD0661"/>
    <w:rsid w:val="00AD0948"/>
    <w:rsid w:val="00AD0D94"/>
    <w:rsid w:val="00AD0FAA"/>
    <w:rsid w:val="00AD1028"/>
    <w:rsid w:val="00AD142F"/>
    <w:rsid w:val="00AD1519"/>
    <w:rsid w:val="00AD154B"/>
    <w:rsid w:val="00AD171B"/>
    <w:rsid w:val="00AD1E67"/>
    <w:rsid w:val="00AD22E4"/>
    <w:rsid w:val="00AD236F"/>
    <w:rsid w:val="00AD24B1"/>
    <w:rsid w:val="00AD2532"/>
    <w:rsid w:val="00AD25F6"/>
    <w:rsid w:val="00AD2694"/>
    <w:rsid w:val="00AD2852"/>
    <w:rsid w:val="00AD29DC"/>
    <w:rsid w:val="00AD2C8E"/>
    <w:rsid w:val="00AD301A"/>
    <w:rsid w:val="00AD3324"/>
    <w:rsid w:val="00AD337E"/>
    <w:rsid w:val="00AD374C"/>
    <w:rsid w:val="00AD3886"/>
    <w:rsid w:val="00AD3B63"/>
    <w:rsid w:val="00AD40E3"/>
    <w:rsid w:val="00AD412F"/>
    <w:rsid w:val="00AD46AA"/>
    <w:rsid w:val="00AD47C3"/>
    <w:rsid w:val="00AD4D53"/>
    <w:rsid w:val="00AD4E07"/>
    <w:rsid w:val="00AD4E1B"/>
    <w:rsid w:val="00AD4E5A"/>
    <w:rsid w:val="00AD546D"/>
    <w:rsid w:val="00AD559B"/>
    <w:rsid w:val="00AD5662"/>
    <w:rsid w:val="00AD5763"/>
    <w:rsid w:val="00AD5BEE"/>
    <w:rsid w:val="00AD5E36"/>
    <w:rsid w:val="00AD61C2"/>
    <w:rsid w:val="00AD62A8"/>
    <w:rsid w:val="00AD62E5"/>
    <w:rsid w:val="00AD62FD"/>
    <w:rsid w:val="00AD65BC"/>
    <w:rsid w:val="00AD6ADB"/>
    <w:rsid w:val="00AD6C3A"/>
    <w:rsid w:val="00AD6C75"/>
    <w:rsid w:val="00AD6E02"/>
    <w:rsid w:val="00AD72D0"/>
    <w:rsid w:val="00AD72E6"/>
    <w:rsid w:val="00AD758A"/>
    <w:rsid w:val="00AD7CBC"/>
    <w:rsid w:val="00AE011A"/>
    <w:rsid w:val="00AE12A7"/>
    <w:rsid w:val="00AE1394"/>
    <w:rsid w:val="00AE175B"/>
    <w:rsid w:val="00AE1773"/>
    <w:rsid w:val="00AE1C85"/>
    <w:rsid w:val="00AE1E4E"/>
    <w:rsid w:val="00AE20EF"/>
    <w:rsid w:val="00AE2142"/>
    <w:rsid w:val="00AE2762"/>
    <w:rsid w:val="00AE2F13"/>
    <w:rsid w:val="00AE349D"/>
    <w:rsid w:val="00AE39D3"/>
    <w:rsid w:val="00AE3B1A"/>
    <w:rsid w:val="00AE3F22"/>
    <w:rsid w:val="00AE3FE6"/>
    <w:rsid w:val="00AE449A"/>
    <w:rsid w:val="00AE44E1"/>
    <w:rsid w:val="00AE4F2F"/>
    <w:rsid w:val="00AE5224"/>
    <w:rsid w:val="00AE5608"/>
    <w:rsid w:val="00AE576C"/>
    <w:rsid w:val="00AE59C1"/>
    <w:rsid w:val="00AE5BEE"/>
    <w:rsid w:val="00AE5CDF"/>
    <w:rsid w:val="00AE63E5"/>
    <w:rsid w:val="00AE662A"/>
    <w:rsid w:val="00AE6661"/>
    <w:rsid w:val="00AE68E0"/>
    <w:rsid w:val="00AE68FE"/>
    <w:rsid w:val="00AE6B62"/>
    <w:rsid w:val="00AE6C1B"/>
    <w:rsid w:val="00AE7326"/>
    <w:rsid w:val="00AE7A29"/>
    <w:rsid w:val="00AF06EF"/>
    <w:rsid w:val="00AF0CD4"/>
    <w:rsid w:val="00AF0EAB"/>
    <w:rsid w:val="00AF1383"/>
    <w:rsid w:val="00AF1B1C"/>
    <w:rsid w:val="00AF1F83"/>
    <w:rsid w:val="00AF2024"/>
    <w:rsid w:val="00AF265C"/>
    <w:rsid w:val="00AF2681"/>
    <w:rsid w:val="00AF26DB"/>
    <w:rsid w:val="00AF278B"/>
    <w:rsid w:val="00AF27BF"/>
    <w:rsid w:val="00AF293C"/>
    <w:rsid w:val="00AF2C60"/>
    <w:rsid w:val="00AF2DED"/>
    <w:rsid w:val="00AF35CA"/>
    <w:rsid w:val="00AF36CE"/>
    <w:rsid w:val="00AF3A0B"/>
    <w:rsid w:val="00AF3A21"/>
    <w:rsid w:val="00AF3EC2"/>
    <w:rsid w:val="00AF3F12"/>
    <w:rsid w:val="00AF3F6D"/>
    <w:rsid w:val="00AF43CC"/>
    <w:rsid w:val="00AF46D2"/>
    <w:rsid w:val="00AF4771"/>
    <w:rsid w:val="00AF54CA"/>
    <w:rsid w:val="00AF5832"/>
    <w:rsid w:val="00AF5A6B"/>
    <w:rsid w:val="00AF5BB8"/>
    <w:rsid w:val="00AF5CF1"/>
    <w:rsid w:val="00AF5CFD"/>
    <w:rsid w:val="00AF5D9A"/>
    <w:rsid w:val="00AF6003"/>
    <w:rsid w:val="00AF6E2C"/>
    <w:rsid w:val="00AF7531"/>
    <w:rsid w:val="00AF79EC"/>
    <w:rsid w:val="00AF7DF4"/>
    <w:rsid w:val="00AF7EC1"/>
    <w:rsid w:val="00B00219"/>
    <w:rsid w:val="00B00C17"/>
    <w:rsid w:val="00B00F88"/>
    <w:rsid w:val="00B01085"/>
    <w:rsid w:val="00B01331"/>
    <w:rsid w:val="00B013D0"/>
    <w:rsid w:val="00B017B2"/>
    <w:rsid w:val="00B01968"/>
    <w:rsid w:val="00B01A3D"/>
    <w:rsid w:val="00B01B33"/>
    <w:rsid w:val="00B01BB4"/>
    <w:rsid w:val="00B0203D"/>
    <w:rsid w:val="00B020CF"/>
    <w:rsid w:val="00B021E6"/>
    <w:rsid w:val="00B021E9"/>
    <w:rsid w:val="00B02202"/>
    <w:rsid w:val="00B02254"/>
    <w:rsid w:val="00B023EB"/>
    <w:rsid w:val="00B02CC1"/>
    <w:rsid w:val="00B02D77"/>
    <w:rsid w:val="00B034DF"/>
    <w:rsid w:val="00B0412B"/>
    <w:rsid w:val="00B04168"/>
    <w:rsid w:val="00B041EA"/>
    <w:rsid w:val="00B04273"/>
    <w:rsid w:val="00B044D5"/>
    <w:rsid w:val="00B04659"/>
    <w:rsid w:val="00B046FC"/>
    <w:rsid w:val="00B048D2"/>
    <w:rsid w:val="00B04C5F"/>
    <w:rsid w:val="00B04DBD"/>
    <w:rsid w:val="00B04EE5"/>
    <w:rsid w:val="00B04FAA"/>
    <w:rsid w:val="00B053CB"/>
    <w:rsid w:val="00B0576C"/>
    <w:rsid w:val="00B0576E"/>
    <w:rsid w:val="00B0592C"/>
    <w:rsid w:val="00B05947"/>
    <w:rsid w:val="00B05ADA"/>
    <w:rsid w:val="00B05FBF"/>
    <w:rsid w:val="00B05FC7"/>
    <w:rsid w:val="00B06097"/>
    <w:rsid w:val="00B060B6"/>
    <w:rsid w:val="00B06F99"/>
    <w:rsid w:val="00B07587"/>
    <w:rsid w:val="00B075B3"/>
    <w:rsid w:val="00B076D5"/>
    <w:rsid w:val="00B07713"/>
    <w:rsid w:val="00B0778C"/>
    <w:rsid w:val="00B077A2"/>
    <w:rsid w:val="00B079D6"/>
    <w:rsid w:val="00B07A3E"/>
    <w:rsid w:val="00B07B51"/>
    <w:rsid w:val="00B07B75"/>
    <w:rsid w:val="00B07E91"/>
    <w:rsid w:val="00B10450"/>
    <w:rsid w:val="00B1074B"/>
    <w:rsid w:val="00B10804"/>
    <w:rsid w:val="00B10ACC"/>
    <w:rsid w:val="00B10AFC"/>
    <w:rsid w:val="00B10B14"/>
    <w:rsid w:val="00B10C93"/>
    <w:rsid w:val="00B10F69"/>
    <w:rsid w:val="00B10F6A"/>
    <w:rsid w:val="00B1108E"/>
    <w:rsid w:val="00B11154"/>
    <w:rsid w:val="00B11A7F"/>
    <w:rsid w:val="00B11DF3"/>
    <w:rsid w:val="00B11EBC"/>
    <w:rsid w:val="00B11F4C"/>
    <w:rsid w:val="00B12036"/>
    <w:rsid w:val="00B1203A"/>
    <w:rsid w:val="00B12310"/>
    <w:rsid w:val="00B123CE"/>
    <w:rsid w:val="00B12480"/>
    <w:rsid w:val="00B126F2"/>
    <w:rsid w:val="00B1287D"/>
    <w:rsid w:val="00B12E16"/>
    <w:rsid w:val="00B13227"/>
    <w:rsid w:val="00B1330C"/>
    <w:rsid w:val="00B13BF5"/>
    <w:rsid w:val="00B13E95"/>
    <w:rsid w:val="00B14334"/>
    <w:rsid w:val="00B144A6"/>
    <w:rsid w:val="00B1477B"/>
    <w:rsid w:val="00B148B0"/>
    <w:rsid w:val="00B153A7"/>
    <w:rsid w:val="00B154BB"/>
    <w:rsid w:val="00B15C52"/>
    <w:rsid w:val="00B15CB8"/>
    <w:rsid w:val="00B1601B"/>
    <w:rsid w:val="00B162C7"/>
    <w:rsid w:val="00B162FE"/>
    <w:rsid w:val="00B16A65"/>
    <w:rsid w:val="00B16AAB"/>
    <w:rsid w:val="00B16DF8"/>
    <w:rsid w:val="00B16EE9"/>
    <w:rsid w:val="00B16F5B"/>
    <w:rsid w:val="00B171B2"/>
    <w:rsid w:val="00B17950"/>
    <w:rsid w:val="00B17975"/>
    <w:rsid w:val="00B20131"/>
    <w:rsid w:val="00B20746"/>
    <w:rsid w:val="00B20953"/>
    <w:rsid w:val="00B21245"/>
    <w:rsid w:val="00B21282"/>
    <w:rsid w:val="00B21345"/>
    <w:rsid w:val="00B2138A"/>
    <w:rsid w:val="00B2141A"/>
    <w:rsid w:val="00B21598"/>
    <w:rsid w:val="00B2168C"/>
    <w:rsid w:val="00B2176D"/>
    <w:rsid w:val="00B21986"/>
    <w:rsid w:val="00B219B5"/>
    <w:rsid w:val="00B21A77"/>
    <w:rsid w:val="00B21CD1"/>
    <w:rsid w:val="00B22014"/>
    <w:rsid w:val="00B22281"/>
    <w:rsid w:val="00B2291C"/>
    <w:rsid w:val="00B22947"/>
    <w:rsid w:val="00B22B47"/>
    <w:rsid w:val="00B22F20"/>
    <w:rsid w:val="00B24393"/>
    <w:rsid w:val="00B243E9"/>
    <w:rsid w:val="00B245C6"/>
    <w:rsid w:val="00B247E6"/>
    <w:rsid w:val="00B24AE3"/>
    <w:rsid w:val="00B24F56"/>
    <w:rsid w:val="00B24F81"/>
    <w:rsid w:val="00B253E6"/>
    <w:rsid w:val="00B25433"/>
    <w:rsid w:val="00B2593F"/>
    <w:rsid w:val="00B260AB"/>
    <w:rsid w:val="00B2621D"/>
    <w:rsid w:val="00B2626C"/>
    <w:rsid w:val="00B262CC"/>
    <w:rsid w:val="00B26309"/>
    <w:rsid w:val="00B26723"/>
    <w:rsid w:val="00B270D0"/>
    <w:rsid w:val="00B270E8"/>
    <w:rsid w:val="00B274B0"/>
    <w:rsid w:val="00B2761B"/>
    <w:rsid w:val="00B27674"/>
    <w:rsid w:val="00B279D2"/>
    <w:rsid w:val="00B27EA3"/>
    <w:rsid w:val="00B27EE2"/>
    <w:rsid w:val="00B3035A"/>
    <w:rsid w:val="00B30410"/>
    <w:rsid w:val="00B307D7"/>
    <w:rsid w:val="00B30814"/>
    <w:rsid w:val="00B30DDF"/>
    <w:rsid w:val="00B30EA2"/>
    <w:rsid w:val="00B31233"/>
    <w:rsid w:val="00B3142F"/>
    <w:rsid w:val="00B319F0"/>
    <w:rsid w:val="00B31F1A"/>
    <w:rsid w:val="00B32165"/>
    <w:rsid w:val="00B32602"/>
    <w:rsid w:val="00B32686"/>
    <w:rsid w:val="00B32C0A"/>
    <w:rsid w:val="00B32E8A"/>
    <w:rsid w:val="00B3306F"/>
    <w:rsid w:val="00B330D8"/>
    <w:rsid w:val="00B33294"/>
    <w:rsid w:val="00B335B3"/>
    <w:rsid w:val="00B33F9E"/>
    <w:rsid w:val="00B343DC"/>
    <w:rsid w:val="00B3486E"/>
    <w:rsid w:val="00B348D5"/>
    <w:rsid w:val="00B34CDC"/>
    <w:rsid w:val="00B34D30"/>
    <w:rsid w:val="00B34E14"/>
    <w:rsid w:val="00B35591"/>
    <w:rsid w:val="00B35863"/>
    <w:rsid w:val="00B35870"/>
    <w:rsid w:val="00B3591E"/>
    <w:rsid w:val="00B35B8F"/>
    <w:rsid w:val="00B35F6F"/>
    <w:rsid w:val="00B35FF5"/>
    <w:rsid w:val="00B3602F"/>
    <w:rsid w:val="00B36066"/>
    <w:rsid w:val="00B36298"/>
    <w:rsid w:val="00B367EA"/>
    <w:rsid w:val="00B3681E"/>
    <w:rsid w:val="00B36C9F"/>
    <w:rsid w:val="00B37187"/>
    <w:rsid w:val="00B371CF"/>
    <w:rsid w:val="00B375F1"/>
    <w:rsid w:val="00B37723"/>
    <w:rsid w:val="00B37738"/>
    <w:rsid w:val="00B378DB"/>
    <w:rsid w:val="00B4014E"/>
    <w:rsid w:val="00B40749"/>
    <w:rsid w:val="00B4075D"/>
    <w:rsid w:val="00B4089D"/>
    <w:rsid w:val="00B40BFC"/>
    <w:rsid w:val="00B4102F"/>
    <w:rsid w:val="00B4160D"/>
    <w:rsid w:val="00B41A3A"/>
    <w:rsid w:val="00B41A7D"/>
    <w:rsid w:val="00B422F3"/>
    <w:rsid w:val="00B42391"/>
    <w:rsid w:val="00B424D1"/>
    <w:rsid w:val="00B42B74"/>
    <w:rsid w:val="00B42BE1"/>
    <w:rsid w:val="00B42DE1"/>
    <w:rsid w:val="00B42FE0"/>
    <w:rsid w:val="00B431E2"/>
    <w:rsid w:val="00B4374E"/>
    <w:rsid w:val="00B4396E"/>
    <w:rsid w:val="00B439C2"/>
    <w:rsid w:val="00B439D9"/>
    <w:rsid w:val="00B43FFD"/>
    <w:rsid w:val="00B44ECA"/>
    <w:rsid w:val="00B44F34"/>
    <w:rsid w:val="00B4523C"/>
    <w:rsid w:val="00B4524A"/>
    <w:rsid w:val="00B45290"/>
    <w:rsid w:val="00B4563E"/>
    <w:rsid w:val="00B456B1"/>
    <w:rsid w:val="00B45B35"/>
    <w:rsid w:val="00B45CBF"/>
    <w:rsid w:val="00B45EF8"/>
    <w:rsid w:val="00B4669B"/>
    <w:rsid w:val="00B46CAA"/>
    <w:rsid w:val="00B470E9"/>
    <w:rsid w:val="00B47222"/>
    <w:rsid w:val="00B47357"/>
    <w:rsid w:val="00B47515"/>
    <w:rsid w:val="00B47A58"/>
    <w:rsid w:val="00B5000F"/>
    <w:rsid w:val="00B502B7"/>
    <w:rsid w:val="00B503AD"/>
    <w:rsid w:val="00B50518"/>
    <w:rsid w:val="00B50C02"/>
    <w:rsid w:val="00B51958"/>
    <w:rsid w:val="00B51D7F"/>
    <w:rsid w:val="00B51F58"/>
    <w:rsid w:val="00B51F5C"/>
    <w:rsid w:val="00B520D1"/>
    <w:rsid w:val="00B520FE"/>
    <w:rsid w:val="00B528E4"/>
    <w:rsid w:val="00B529D2"/>
    <w:rsid w:val="00B52ABF"/>
    <w:rsid w:val="00B52D49"/>
    <w:rsid w:val="00B52F85"/>
    <w:rsid w:val="00B53193"/>
    <w:rsid w:val="00B531F1"/>
    <w:rsid w:val="00B531FE"/>
    <w:rsid w:val="00B53605"/>
    <w:rsid w:val="00B5375C"/>
    <w:rsid w:val="00B54473"/>
    <w:rsid w:val="00B54536"/>
    <w:rsid w:val="00B549B5"/>
    <w:rsid w:val="00B54D4F"/>
    <w:rsid w:val="00B54E73"/>
    <w:rsid w:val="00B552EA"/>
    <w:rsid w:val="00B55355"/>
    <w:rsid w:val="00B55635"/>
    <w:rsid w:val="00B55870"/>
    <w:rsid w:val="00B558EB"/>
    <w:rsid w:val="00B55ADF"/>
    <w:rsid w:val="00B55C4D"/>
    <w:rsid w:val="00B55F91"/>
    <w:rsid w:val="00B566BC"/>
    <w:rsid w:val="00B56762"/>
    <w:rsid w:val="00B56C85"/>
    <w:rsid w:val="00B57316"/>
    <w:rsid w:val="00B57328"/>
    <w:rsid w:val="00B5761D"/>
    <w:rsid w:val="00B577FE"/>
    <w:rsid w:val="00B578D0"/>
    <w:rsid w:val="00B578D6"/>
    <w:rsid w:val="00B57B8A"/>
    <w:rsid w:val="00B57C5A"/>
    <w:rsid w:val="00B60042"/>
    <w:rsid w:val="00B606B9"/>
    <w:rsid w:val="00B6081C"/>
    <w:rsid w:val="00B60DA4"/>
    <w:rsid w:val="00B61003"/>
    <w:rsid w:val="00B610B6"/>
    <w:rsid w:val="00B6126A"/>
    <w:rsid w:val="00B615D9"/>
    <w:rsid w:val="00B616A4"/>
    <w:rsid w:val="00B61753"/>
    <w:rsid w:val="00B61778"/>
    <w:rsid w:val="00B61821"/>
    <w:rsid w:val="00B619E6"/>
    <w:rsid w:val="00B620E1"/>
    <w:rsid w:val="00B6220C"/>
    <w:rsid w:val="00B62312"/>
    <w:rsid w:val="00B62383"/>
    <w:rsid w:val="00B62513"/>
    <w:rsid w:val="00B62514"/>
    <w:rsid w:val="00B6266A"/>
    <w:rsid w:val="00B627FA"/>
    <w:rsid w:val="00B628F1"/>
    <w:rsid w:val="00B62DFD"/>
    <w:rsid w:val="00B62FDD"/>
    <w:rsid w:val="00B63440"/>
    <w:rsid w:val="00B637AD"/>
    <w:rsid w:val="00B63996"/>
    <w:rsid w:val="00B63A48"/>
    <w:rsid w:val="00B63DE2"/>
    <w:rsid w:val="00B640AE"/>
    <w:rsid w:val="00B644A0"/>
    <w:rsid w:val="00B645F1"/>
    <w:rsid w:val="00B64654"/>
    <w:rsid w:val="00B648D5"/>
    <w:rsid w:val="00B64A0E"/>
    <w:rsid w:val="00B64C4B"/>
    <w:rsid w:val="00B65308"/>
    <w:rsid w:val="00B654DC"/>
    <w:rsid w:val="00B655DC"/>
    <w:rsid w:val="00B6574D"/>
    <w:rsid w:val="00B65E17"/>
    <w:rsid w:val="00B6619D"/>
    <w:rsid w:val="00B6696B"/>
    <w:rsid w:val="00B66A85"/>
    <w:rsid w:val="00B67053"/>
    <w:rsid w:val="00B6798E"/>
    <w:rsid w:val="00B67E86"/>
    <w:rsid w:val="00B7023A"/>
    <w:rsid w:val="00B7036F"/>
    <w:rsid w:val="00B70737"/>
    <w:rsid w:val="00B7095C"/>
    <w:rsid w:val="00B709F3"/>
    <w:rsid w:val="00B70A00"/>
    <w:rsid w:val="00B70A64"/>
    <w:rsid w:val="00B70E04"/>
    <w:rsid w:val="00B718A0"/>
    <w:rsid w:val="00B7192C"/>
    <w:rsid w:val="00B71AA7"/>
    <w:rsid w:val="00B71CAA"/>
    <w:rsid w:val="00B71E1E"/>
    <w:rsid w:val="00B72280"/>
    <w:rsid w:val="00B72288"/>
    <w:rsid w:val="00B72799"/>
    <w:rsid w:val="00B72A1B"/>
    <w:rsid w:val="00B72ED1"/>
    <w:rsid w:val="00B73086"/>
    <w:rsid w:val="00B731CE"/>
    <w:rsid w:val="00B73311"/>
    <w:rsid w:val="00B733E2"/>
    <w:rsid w:val="00B734E6"/>
    <w:rsid w:val="00B73730"/>
    <w:rsid w:val="00B73B58"/>
    <w:rsid w:val="00B73C27"/>
    <w:rsid w:val="00B73E2A"/>
    <w:rsid w:val="00B73EFD"/>
    <w:rsid w:val="00B74081"/>
    <w:rsid w:val="00B74148"/>
    <w:rsid w:val="00B74248"/>
    <w:rsid w:val="00B7437F"/>
    <w:rsid w:val="00B74C69"/>
    <w:rsid w:val="00B74DDC"/>
    <w:rsid w:val="00B753D9"/>
    <w:rsid w:val="00B75611"/>
    <w:rsid w:val="00B756E5"/>
    <w:rsid w:val="00B757F6"/>
    <w:rsid w:val="00B75B08"/>
    <w:rsid w:val="00B75FDB"/>
    <w:rsid w:val="00B76039"/>
    <w:rsid w:val="00B76157"/>
    <w:rsid w:val="00B7616D"/>
    <w:rsid w:val="00B76869"/>
    <w:rsid w:val="00B76885"/>
    <w:rsid w:val="00B76A0E"/>
    <w:rsid w:val="00B76A27"/>
    <w:rsid w:val="00B76B6C"/>
    <w:rsid w:val="00B77049"/>
    <w:rsid w:val="00B7707B"/>
    <w:rsid w:val="00B77240"/>
    <w:rsid w:val="00B77770"/>
    <w:rsid w:val="00B779BB"/>
    <w:rsid w:val="00B77A90"/>
    <w:rsid w:val="00B77B63"/>
    <w:rsid w:val="00B77D61"/>
    <w:rsid w:val="00B77FB5"/>
    <w:rsid w:val="00B77FCF"/>
    <w:rsid w:val="00B802BF"/>
    <w:rsid w:val="00B8056A"/>
    <w:rsid w:val="00B805F2"/>
    <w:rsid w:val="00B8075D"/>
    <w:rsid w:val="00B80947"/>
    <w:rsid w:val="00B80DAD"/>
    <w:rsid w:val="00B8108E"/>
    <w:rsid w:val="00B810EE"/>
    <w:rsid w:val="00B81526"/>
    <w:rsid w:val="00B81B14"/>
    <w:rsid w:val="00B81B4E"/>
    <w:rsid w:val="00B81E64"/>
    <w:rsid w:val="00B81EF9"/>
    <w:rsid w:val="00B826D0"/>
    <w:rsid w:val="00B827FC"/>
    <w:rsid w:val="00B828ED"/>
    <w:rsid w:val="00B82BC2"/>
    <w:rsid w:val="00B82C09"/>
    <w:rsid w:val="00B82C56"/>
    <w:rsid w:val="00B82D01"/>
    <w:rsid w:val="00B8333D"/>
    <w:rsid w:val="00B83499"/>
    <w:rsid w:val="00B835EE"/>
    <w:rsid w:val="00B8385F"/>
    <w:rsid w:val="00B83A87"/>
    <w:rsid w:val="00B83B08"/>
    <w:rsid w:val="00B83DD1"/>
    <w:rsid w:val="00B83EB7"/>
    <w:rsid w:val="00B83FA5"/>
    <w:rsid w:val="00B840BD"/>
    <w:rsid w:val="00B84AFE"/>
    <w:rsid w:val="00B84CB9"/>
    <w:rsid w:val="00B8522E"/>
    <w:rsid w:val="00B85BAD"/>
    <w:rsid w:val="00B85C11"/>
    <w:rsid w:val="00B85C5F"/>
    <w:rsid w:val="00B85E75"/>
    <w:rsid w:val="00B85F9A"/>
    <w:rsid w:val="00B8620A"/>
    <w:rsid w:val="00B8637B"/>
    <w:rsid w:val="00B863B8"/>
    <w:rsid w:val="00B86551"/>
    <w:rsid w:val="00B86635"/>
    <w:rsid w:val="00B8795A"/>
    <w:rsid w:val="00B87B4B"/>
    <w:rsid w:val="00B87FA5"/>
    <w:rsid w:val="00B90257"/>
    <w:rsid w:val="00B90329"/>
    <w:rsid w:val="00B904CD"/>
    <w:rsid w:val="00B90ABD"/>
    <w:rsid w:val="00B90D69"/>
    <w:rsid w:val="00B90EF7"/>
    <w:rsid w:val="00B90F36"/>
    <w:rsid w:val="00B911CE"/>
    <w:rsid w:val="00B9168D"/>
    <w:rsid w:val="00B91756"/>
    <w:rsid w:val="00B91864"/>
    <w:rsid w:val="00B918AA"/>
    <w:rsid w:val="00B91E89"/>
    <w:rsid w:val="00B9215B"/>
    <w:rsid w:val="00B92CFE"/>
    <w:rsid w:val="00B92D27"/>
    <w:rsid w:val="00B92DC2"/>
    <w:rsid w:val="00B93368"/>
    <w:rsid w:val="00B937AC"/>
    <w:rsid w:val="00B93B33"/>
    <w:rsid w:val="00B93C86"/>
    <w:rsid w:val="00B93E22"/>
    <w:rsid w:val="00B940C8"/>
    <w:rsid w:val="00B94352"/>
    <w:rsid w:val="00B9497B"/>
    <w:rsid w:val="00B94B46"/>
    <w:rsid w:val="00B94ED1"/>
    <w:rsid w:val="00B9514F"/>
    <w:rsid w:val="00B95AA1"/>
    <w:rsid w:val="00B95B1A"/>
    <w:rsid w:val="00B95B76"/>
    <w:rsid w:val="00B95F5F"/>
    <w:rsid w:val="00B95FEA"/>
    <w:rsid w:val="00B9615B"/>
    <w:rsid w:val="00B9645B"/>
    <w:rsid w:val="00B967DF"/>
    <w:rsid w:val="00B96D66"/>
    <w:rsid w:val="00B96E16"/>
    <w:rsid w:val="00B9710F"/>
    <w:rsid w:val="00B9772E"/>
    <w:rsid w:val="00B97731"/>
    <w:rsid w:val="00B97890"/>
    <w:rsid w:val="00B97C09"/>
    <w:rsid w:val="00B97C15"/>
    <w:rsid w:val="00B97F02"/>
    <w:rsid w:val="00BA016A"/>
    <w:rsid w:val="00BA0199"/>
    <w:rsid w:val="00BA0509"/>
    <w:rsid w:val="00BA0624"/>
    <w:rsid w:val="00BA1199"/>
    <w:rsid w:val="00BA119A"/>
    <w:rsid w:val="00BA124B"/>
    <w:rsid w:val="00BA1CB8"/>
    <w:rsid w:val="00BA1DE6"/>
    <w:rsid w:val="00BA278F"/>
    <w:rsid w:val="00BA289A"/>
    <w:rsid w:val="00BA2915"/>
    <w:rsid w:val="00BA305B"/>
    <w:rsid w:val="00BA3575"/>
    <w:rsid w:val="00BA3EFC"/>
    <w:rsid w:val="00BA432C"/>
    <w:rsid w:val="00BA4659"/>
    <w:rsid w:val="00BA46DD"/>
    <w:rsid w:val="00BA48EC"/>
    <w:rsid w:val="00BA4922"/>
    <w:rsid w:val="00BA4998"/>
    <w:rsid w:val="00BA4CF4"/>
    <w:rsid w:val="00BA4FFE"/>
    <w:rsid w:val="00BA5444"/>
    <w:rsid w:val="00BA54E5"/>
    <w:rsid w:val="00BA573E"/>
    <w:rsid w:val="00BA5B54"/>
    <w:rsid w:val="00BA5B83"/>
    <w:rsid w:val="00BA5BA9"/>
    <w:rsid w:val="00BA5BDD"/>
    <w:rsid w:val="00BA5D75"/>
    <w:rsid w:val="00BA6334"/>
    <w:rsid w:val="00BA6624"/>
    <w:rsid w:val="00BA6B97"/>
    <w:rsid w:val="00BA6D09"/>
    <w:rsid w:val="00BA703F"/>
    <w:rsid w:val="00BA7069"/>
    <w:rsid w:val="00BA717A"/>
    <w:rsid w:val="00BA73EC"/>
    <w:rsid w:val="00BA7CE7"/>
    <w:rsid w:val="00BA7F05"/>
    <w:rsid w:val="00BB0190"/>
    <w:rsid w:val="00BB02D6"/>
    <w:rsid w:val="00BB0A13"/>
    <w:rsid w:val="00BB0BA8"/>
    <w:rsid w:val="00BB0D65"/>
    <w:rsid w:val="00BB0DD1"/>
    <w:rsid w:val="00BB0F8F"/>
    <w:rsid w:val="00BB1219"/>
    <w:rsid w:val="00BB1240"/>
    <w:rsid w:val="00BB13F2"/>
    <w:rsid w:val="00BB14C6"/>
    <w:rsid w:val="00BB1872"/>
    <w:rsid w:val="00BB18AE"/>
    <w:rsid w:val="00BB1920"/>
    <w:rsid w:val="00BB1A61"/>
    <w:rsid w:val="00BB1D23"/>
    <w:rsid w:val="00BB1E3E"/>
    <w:rsid w:val="00BB1E8F"/>
    <w:rsid w:val="00BB24C1"/>
    <w:rsid w:val="00BB2510"/>
    <w:rsid w:val="00BB2550"/>
    <w:rsid w:val="00BB2605"/>
    <w:rsid w:val="00BB268E"/>
    <w:rsid w:val="00BB284C"/>
    <w:rsid w:val="00BB29C9"/>
    <w:rsid w:val="00BB2CCB"/>
    <w:rsid w:val="00BB2CEF"/>
    <w:rsid w:val="00BB2EA8"/>
    <w:rsid w:val="00BB3576"/>
    <w:rsid w:val="00BB3701"/>
    <w:rsid w:val="00BB398D"/>
    <w:rsid w:val="00BB43F5"/>
    <w:rsid w:val="00BB4507"/>
    <w:rsid w:val="00BB4B33"/>
    <w:rsid w:val="00BB4FF5"/>
    <w:rsid w:val="00BB5252"/>
    <w:rsid w:val="00BB587A"/>
    <w:rsid w:val="00BB58A1"/>
    <w:rsid w:val="00BB617F"/>
    <w:rsid w:val="00BB630C"/>
    <w:rsid w:val="00BB65A7"/>
    <w:rsid w:val="00BB6C98"/>
    <w:rsid w:val="00BB6E2E"/>
    <w:rsid w:val="00BB6EC0"/>
    <w:rsid w:val="00BB7805"/>
    <w:rsid w:val="00BB79E9"/>
    <w:rsid w:val="00BB7A96"/>
    <w:rsid w:val="00BB7AB6"/>
    <w:rsid w:val="00BB7C99"/>
    <w:rsid w:val="00BC0106"/>
    <w:rsid w:val="00BC027A"/>
    <w:rsid w:val="00BC0282"/>
    <w:rsid w:val="00BC07D5"/>
    <w:rsid w:val="00BC08A2"/>
    <w:rsid w:val="00BC0E2D"/>
    <w:rsid w:val="00BC11A9"/>
    <w:rsid w:val="00BC1899"/>
    <w:rsid w:val="00BC1915"/>
    <w:rsid w:val="00BC1941"/>
    <w:rsid w:val="00BC1ADB"/>
    <w:rsid w:val="00BC1C02"/>
    <w:rsid w:val="00BC1DFB"/>
    <w:rsid w:val="00BC1F8F"/>
    <w:rsid w:val="00BC201B"/>
    <w:rsid w:val="00BC2081"/>
    <w:rsid w:val="00BC2998"/>
    <w:rsid w:val="00BC2BEF"/>
    <w:rsid w:val="00BC2CB2"/>
    <w:rsid w:val="00BC2D1C"/>
    <w:rsid w:val="00BC3129"/>
    <w:rsid w:val="00BC3330"/>
    <w:rsid w:val="00BC3524"/>
    <w:rsid w:val="00BC36CF"/>
    <w:rsid w:val="00BC3B7E"/>
    <w:rsid w:val="00BC3DD6"/>
    <w:rsid w:val="00BC3E0F"/>
    <w:rsid w:val="00BC43CB"/>
    <w:rsid w:val="00BC4479"/>
    <w:rsid w:val="00BC478E"/>
    <w:rsid w:val="00BC4C5D"/>
    <w:rsid w:val="00BC4F6C"/>
    <w:rsid w:val="00BC52FB"/>
    <w:rsid w:val="00BC5D4D"/>
    <w:rsid w:val="00BC5EBF"/>
    <w:rsid w:val="00BC6186"/>
    <w:rsid w:val="00BC61DB"/>
    <w:rsid w:val="00BC64D0"/>
    <w:rsid w:val="00BC6569"/>
    <w:rsid w:val="00BC66EE"/>
    <w:rsid w:val="00BC6D41"/>
    <w:rsid w:val="00BC739A"/>
    <w:rsid w:val="00BC74F6"/>
    <w:rsid w:val="00BC7721"/>
    <w:rsid w:val="00BC7744"/>
    <w:rsid w:val="00BC7D36"/>
    <w:rsid w:val="00BC7EF8"/>
    <w:rsid w:val="00BC7F3B"/>
    <w:rsid w:val="00BC7FA5"/>
    <w:rsid w:val="00BD008C"/>
    <w:rsid w:val="00BD041F"/>
    <w:rsid w:val="00BD04A1"/>
    <w:rsid w:val="00BD04BA"/>
    <w:rsid w:val="00BD0598"/>
    <w:rsid w:val="00BD05A0"/>
    <w:rsid w:val="00BD05ED"/>
    <w:rsid w:val="00BD06B5"/>
    <w:rsid w:val="00BD0774"/>
    <w:rsid w:val="00BD09FC"/>
    <w:rsid w:val="00BD0CF4"/>
    <w:rsid w:val="00BD0E87"/>
    <w:rsid w:val="00BD0EC6"/>
    <w:rsid w:val="00BD0FCF"/>
    <w:rsid w:val="00BD1425"/>
    <w:rsid w:val="00BD192E"/>
    <w:rsid w:val="00BD1A70"/>
    <w:rsid w:val="00BD21E1"/>
    <w:rsid w:val="00BD2212"/>
    <w:rsid w:val="00BD23C5"/>
    <w:rsid w:val="00BD26A4"/>
    <w:rsid w:val="00BD28DB"/>
    <w:rsid w:val="00BD30E6"/>
    <w:rsid w:val="00BD30F6"/>
    <w:rsid w:val="00BD3290"/>
    <w:rsid w:val="00BD3299"/>
    <w:rsid w:val="00BD3442"/>
    <w:rsid w:val="00BD34FF"/>
    <w:rsid w:val="00BD397A"/>
    <w:rsid w:val="00BD3A39"/>
    <w:rsid w:val="00BD3B0C"/>
    <w:rsid w:val="00BD3B13"/>
    <w:rsid w:val="00BD3D22"/>
    <w:rsid w:val="00BD3DBE"/>
    <w:rsid w:val="00BD3FCF"/>
    <w:rsid w:val="00BD40B6"/>
    <w:rsid w:val="00BD4129"/>
    <w:rsid w:val="00BD4290"/>
    <w:rsid w:val="00BD441D"/>
    <w:rsid w:val="00BD4D67"/>
    <w:rsid w:val="00BD4F6D"/>
    <w:rsid w:val="00BD527B"/>
    <w:rsid w:val="00BD56FB"/>
    <w:rsid w:val="00BD5F9F"/>
    <w:rsid w:val="00BD6261"/>
    <w:rsid w:val="00BD6527"/>
    <w:rsid w:val="00BD663C"/>
    <w:rsid w:val="00BD6822"/>
    <w:rsid w:val="00BD6935"/>
    <w:rsid w:val="00BD6A97"/>
    <w:rsid w:val="00BD6ABD"/>
    <w:rsid w:val="00BD6B55"/>
    <w:rsid w:val="00BD6E02"/>
    <w:rsid w:val="00BD6E2C"/>
    <w:rsid w:val="00BD7000"/>
    <w:rsid w:val="00BD71AC"/>
    <w:rsid w:val="00BD75AF"/>
    <w:rsid w:val="00BD7698"/>
    <w:rsid w:val="00BD77BC"/>
    <w:rsid w:val="00BD7BDF"/>
    <w:rsid w:val="00BD7C21"/>
    <w:rsid w:val="00BD7C5F"/>
    <w:rsid w:val="00BD7CBC"/>
    <w:rsid w:val="00BD7EC6"/>
    <w:rsid w:val="00BD7F83"/>
    <w:rsid w:val="00BE008E"/>
    <w:rsid w:val="00BE05B4"/>
    <w:rsid w:val="00BE09CD"/>
    <w:rsid w:val="00BE0AD2"/>
    <w:rsid w:val="00BE0B7B"/>
    <w:rsid w:val="00BE1024"/>
    <w:rsid w:val="00BE137F"/>
    <w:rsid w:val="00BE1580"/>
    <w:rsid w:val="00BE1A45"/>
    <w:rsid w:val="00BE1DD6"/>
    <w:rsid w:val="00BE1E9E"/>
    <w:rsid w:val="00BE2128"/>
    <w:rsid w:val="00BE2397"/>
    <w:rsid w:val="00BE23A0"/>
    <w:rsid w:val="00BE2D51"/>
    <w:rsid w:val="00BE2F55"/>
    <w:rsid w:val="00BE335A"/>
    <w:rsid w:val="00BE36CB"/>
    <w:rsid w:val="00BE3896"/>
    <w:rsid w:val="00BE3CBD"/>
    <w:rsid w:val="00BE436A"/>
    <w:rsid w:val="00BE44BE"/>
    <w:rsid w:val="00BE4FDF"/>
    <w:rsid w:val="00BE50E1"/>
    <w:rsid w:val="00BE537A"/>
    <w:rsid w:val="00BE552C"/>
    <w:rsid w:val="00BE5570"/>
    <w:rsid w:val="00BE55A4"/>
    <w:rsid w:val="00BE5C22"/>
    <w:rsid w:val="00BE5D36"/>
    <w:rsid w:val="00BE5DAA"/>
    <w:rsid w:val="00BE5E9E"/>
    <w:rsid w:val="00BE637C"/>
    <w:rsid w:val="00BE6475"/>
    <w:rsid w:val="00BE64D1"/>
    <w:rsid w:val="00BE650F"/>
    <w:rsid w:val="00BE6766"/>
    <w:rsid w:val="00BE6AF4"/>
    <w:rsid w:val="00BE7042"/>
    <w:rsid w:val="00BE7872"/>
    <w:rsid w:val="00BE78D9"/>
    <w:rsid w:val="00BE7C6B"/>
    <w:rsid w:val="00BE7CB5"/>
    <w:rsid w:val="00BE7CBA"/>
    <w:rsid w:val="00BF025C"/>
    <w:rsid w:val="00BF065F"/>
    <w:rsid w:val="00BF071E"/>
    <w:rsid w:val="00BF0805"/>
    <w:rsid w:val="00BF0887"/>
    <w:rsid w:val="00BF0C23"/>
    <w:rsid w:val="00BF153E"/>
    <w:rsid w:val="00BF16EA"/>
    <w:rsid w:val="00BF17D7"/>
    <w:rsid w:val="00BF1BE2"/>
    <w:rsid w:val="00BF1CCE"/>
    <w:rsid w:val="00BF1E31"/>
    <w:rsid w:val="00BF21D2"/>
    <w:rsid w:val="00BF23EB"/>
    <w:rsid w:val="00BF25CE"/>
    <w:rsid w:val="00BF27E4"/>
    <w:rsid w:val="00BF28DF"/>
    <w:rsid w:val="00BF29A8"/>
    <w:rsid w:val="00BF2ABC"/>
    <w:rsid w:val="00BF2BCA"/>
    <w:rsid w:val="00BF2C09"/>
    <w:rsid w:val="00BF33DF"/>
    <w:rsid w:val="00BF3849"/>
    <w:rsid w:val="00BF3901"/>
    <w:rsid w:val="00BF3B65"/>
    <w:rsid w:val="00BF3E81"/>
    <w:rsid w:val="00BF450E"/>
    <w:rsid w:val="00BF4692"/>
    <w:rsid w:val="00BF4C20"/>
    <w:rsid w:val="00BF4DF1"/>
    <w:rsid w:val="00BF4F1A"/>
    <w:rsid w:val="00BF50B1"/>
    <w:rsid w:val="00BF569A"/>
    <w:rsid w:val="00BF57A9"/>
    <w:rsid w:val="00BF583A"/>
    <w:rsid w:val="00BF583E"/>
    <w:rsid w:val="00BF5D7F"/>
    <w:rsid w:val="00BF6367"/>
    <w:rsid w:val="00BF67DC"/>
    <w:rsid w:val="00BF6FAB"/>
    <w:rsid w:val="00BF717D"/>
    <w:rsid w:val="00BF7283"/>
    <w:rsid w:val="00BF73E9"/>
    <w:rsid w:val="00BF7892"/>
    <w:rsid w:val="00C00020"/>
    <w:rsid w:val="00C00731"/>
    <w:rsid w:val="00C00D17"/>
    <w:rsid w:val="00C0143A"/>
    <w:rsid w:val="00C01B63"/>
    <w:rsid w:val="00C0243C"/>
    <w:rsid w:val="00C024BD"/>
    <w:rsid w:val="00C02C02"/>
    <w:rsid w:val="00C02DB6"/>
    <w:rsid w:val="00C031CA"/>
    <w:rsid w:val="00C031D9"/>
    <w:rsid w:val="00C032AD"/>
    <w:rsid w:val="00C033D8"/>
    <w:rsid w:val="00C035AA"/>
    <w:rsid w:val="00C038B0"/>
    <w:rsid w:val="00C03926"/>
    <w:rsid w:val="00C03972"/>
    <w:rsid w:val="00C03A36"/>
    <w:rsid w:val="00C04365"/>
    <w:rsid w:val="00C049B5"/>
    <w:rsid w:val="00C04D5A"/>
    <w:rsid w:val="00C0517B"/>
    <w:rsid w:val="00C052DA"/>
    <w:rsid w:val="00C058E1"/>
    <w:rsid w:val="00C05D02"/>
    <w:rsid w:val="00C05E79"/>
    <w:rsid w:val="00C064A8"/>
    <w:rsid w:val="00C066AC"/>
    <w:rsid w:val="00C06793"/>
    <w:rsid w:val="00C06EC0"/>
    <w:rsid w:val="00C06F86"/>
    <w:rsid w:val="00C0715A"/>
    <w:rsid w:val="00C076D9"/>
    <w:rsid w:val="00C0775C"/>
    <w:rsid w:val="00C0795C"/>
    <w:rsid w:val="00C079E5"/>
    <w:rsid w:val="00C079FB"/>
    <w:rsid w:val="00C07B4F"/>
    <w:rsid w:val="00C1098D"/>
    <w:rsid w:val="00C11624"/>
    <w:rsid w:val="00C11AC0"/>
    <w:rsid w:val="00C11DFA"/>
    <w:rsid w:val="00C120F1"/>
    <w:rsid w:val="00C1250B"/>
    <w:rsid w:val="00C12773"/>
    <w:rsid w:val="00C12B88"/>
    <w:rsid w:val="00C12E9C"/>
    <w:rsid w:val="00C12F8B"/>
    <w:rsid w:val="00C12FCD"/>
    <w:rsid w:val="00C1357C"/>
    <w:rsid w:val="00C1394F"/>
    <w:rsid w:val="00C13BF0"/>
    <w:rsid w:val="00C13CA3"/>
    <w:rsid w:val="00C13DA2"/>
    <w:rsid w:val="00C142BE"/>
    <w:rsid w:val="00C14997"/>
    <w:rsid w:val="00C14FDC"/>
    <w:rsid w:val="00C15254"/>
    <w:rsid w:val="00C1548A"/>
    <w:rsid w:val="00C154BF"/>
    <w:rsid w:val="00C15517"/>
    <w:rsid w:val="00C15E01"/>
    <w:rsid w:val="00C15F65"/>
    <w:rsid w:val="00C1646C"/>
    <w:rsid w:val="00C164D9"/>
    <w:rsid w:val="00C1654F"/>
    <w:rsid w:val="00C165A7"/>
    <w:rsid w:val="00C166FB"/>
    <w:rsid w:val="00C16934"/>
    <w:rsid w:val="00C169C6"/>
    <w:rsid w:val="00C16D3F"/>
    <w:rsid w:val="00C16E83"/>
    <w:rsid w:val="00C16F29"/>
    <w:rsid w:val="00C17039"/>
    <w:rsid w:val="00C17113"/>
    <w:rsid w:val="00C1728F"/>
    <w:rsid w:val="00C1794A"/>
    <w:rsid w:val="00C17A10"/>
    <w:rsid w:val="00C17A13"/>
    <w:rsid w:val="00C17B3F"/>
    <w:rsid w:val="00C20065"/>
    <w:rsid w:val="00C20297"/>
    <w:rsid w:val="00C2043C"/>
    <w:rsid w:val="00C20D45"/>
    <w:rsid w:val="00C2125B"/>
    <w:rsid w:val="00C213D2"/>
    <w:rsid w:val="00C2158E"/>
    <w:rsid w:val="00C21977"/>
    <w:rsid w:val="00C21A7A"/>
    <w:rsid w:val="00C21D0D"/>
    <w:rsid w:val="00C21FC1"/>
    <w:rsid w:val="00C2225C"/>
    <w:rsid w:val="00C22358"/>
    <w:rsid w:val="00C22369"/>
    <w:rsid w:val="00C22425"/>
    <w:rsid w:val="00C22587"/>
    <w:rsid w:val="00C2297B"/>
    <w:rsid w:val="00C22C54"/>
    <w:rsid w:val="00C2332B"/>
    <w:rsid w:val="00C23391"/>
    <w:rsid w:val="00C234BC"/>
    <w:rsid w:val="00C23572"/>
    <w:rsid w:val="00C2373C"/>
    <w:rsid w:val="00C2394F"/>
    <w:rsid w:val="00C23B10"/>
    <w:rsid w:val="00C23F0D"/>
    <w:rsid w:val="00C24066"/>
    <w:rsid w:val="00C240FB"/>
    <w:rsid w:val="00C241EE"/>
    <w:rsid w:val="00C24A9D"/>
    <w:rsid w:val="00C24B33"/>
    <w:rsid w:val="00C24EE2"/>
    <w:rsid w:val="00C25459"/>
    <w:rsid w:val="00C25479"/>
    <w:rsid w:val="00C254EB"/>
    <w:rsid w:val="00C258BF"/>
    <w:rsid w:val="00C258E1"/>
    <w:rsid w:val="00C25995"/>
    <w:rsid w:val="00C25A44"/>
    <w:rsid w:val="00C25DB6"/>
    <w:rsid w:val="00C26474"/>
    <w:rsid w:val="00C26533"/>
    <w:rsid w:val="00C26688"/>
    <w:rsid w:val="00C2690D"/>
    <w:rsid w:val="00C26A1C"/>
    <w:rsid w:val="00C27399"/>
    <w:rsid w:val="00C27446"/>
    <w:rsid w:val="00C27947"/>
    <w:rsid w:val="00C30072"/>
    <w:rsid w:val="00C300C9"/>
    <w:rsid w:val="00C30156"/>
    <w:rsid w:val="00C30419"/>
    <w:rsid w:val="00C307A6"/>
    <w:rsid w:val="00C308F1"/>
    <w:rsid w:val="00C30CC2"/>
    <w:rsid w:val="00C31499"/>
    <w:rsid w:val="00C31572"/>
    <w:rsid w:val="00C3169C"/>
    <w:rsid w:val="00C3181E"/>
    <w:rsid w:val="00C31858"/>
    <w:rsid w:val="00C31A1E"/>
    <w:rsid w:val="00C31D55"/>
    <w:rsid w:val="00C31E4E"/>
    <w:rsid w:val="00C31F66"/>
    <w:rsid w:val="00C325A5"/>
    <w:rsid w:val="00C32BB7"/>
    <w:rsid w:val="00C332C9"/>
    <w:rsid w:val="00C3344D"/>
    <w:rsid w:val="00C3355C"/>
    <w:rsid w:val="00C3356F"/>
    <w:rsid w:val="00C3392C"/>
    <w:rsid w:val="00C33C34"/>
    <w:rsid w:val="00C33F73"/>
    <w:rsid w:val="00C343A6"/>
    <w:rsid w:val="00C3457C"/>
    <w:rsid w:val="00C34765"/>
    <w:rsid w:val="00C3480E"/>
    <w:rsid w:val="00C354C9"/>
    <w:rsid w:val="00C3558B"/>
    <w:rsid w:val="00C35BED"/>
    <w:rsid w:val="00C35C46"/>
    <w:rsid w:val="00C35D3A"/>
    <w:rsid w:val="00C35E76"/>
    <w:rsid w:val="00C3601D"/>
    <w:rsid w:val="00C3620E"/>
    <w:rsid w:val="00C36712"/>
    <w:rsid w:val="00C3690C"/>
    <w:rsid w:val="00C36EC6"/>
    <w:rsid w:val="00C36FDB"/>
    <w:rsid w:val="00C3703E"/>
    <w:rsid w:val="00C3716F"/>
    <w:rsid w:val="00C3720A"/>
    <w:rsid w:val="00C376FA"/>
    <w:rsid w:val="00C378A8"/>
    <w:rsid w:val="00C37914"/>
    <w:rsid w:val="00C37BD0"/>
    <w:rsid w:val="00C37F2B"/>
    <w:rsid w:val="00C40155"/>
    <w:rsid w:val="00C402E6"/>
    <w:rsid w:val="00C40358"/>
    <w:rsid w:val="00C403CD"/>
    <w:rsid w:val="00C40424"/>
    <w:rsid w:val="00C40978"/>
    <w:rsid w:val="00C40AA0"/>
    <w:rsid w:val="00C418CC"/>
    <w:rsid w:val="00C4197A"/>
    <w:rsid w:val="00C419C4"/>
    <w:rsid w:val="00C41B33"/>
    <w:rsid w:val="00C4235F"/>
    <w:rsid w:val="00C42369"/>
    <w:rsid w:val="00C425D4"/>
    <w:rsid w:val="00C426D2"/>
    <w:rsid w:val="00C42717"/>
    <w:rsid w:val="00C42A26"/>
    <w:rsid w:val="00C42EAE"/>
    <w:rsid w:val="00C42ECF"/>
    <w:rsid w:val="00C42F53"/>
    <w:rsid w:val="00C433D1"/>
    <w:rsid w:val="00C4369B"/>
    <w:rsid w:val="00C4379D"/>
    <w:rsid w:val="00C43823"/>
    <w:rsid w:val="00C43927"/>
    <w:rsid w:val="00C43A66"/>
    <w:rsid w:val="00C43C54"/>
    <w:rsid w:val="00C43D3F"/>
    <w:rsid w:val="00C43EF7"/>
    <w:rsid w:val="00C440CF"/>
    <w:rsid w:val="00C4416D"/>
    <w:rsid w:val="00C44877"/>
    <w:rsid w:val="00C44B71"/>
    <w:rsid w:val="00C44D2D"/>
    <w:rsid w:val="00C45706"/>
    <w:rsid w:val="00C45C17"/>
    <w:rsid w:val="00C45E1A"/>
    <w:rsid w:val="00C45E8C"/>
    <w:rsid w:val="00C45FD4"/>
    <w:rsid w:val="00C461F3"/>
    <w:rsid w:val="00C4632A"/>
    <w:rsid w:val="00C4649D"/>
    <w:rsid w:val="00C467DB"/>
    <w:rsid w:val="00C46A0F"/>
    <w:rsid w:val="00C46A9E"/>
    <w:rsid w:val="00C46E6B"/>
    <w:rsid w:val="00C46EF7"/>
    <w:rsid w:val="00C46F84"/>
    <w:rsid w:val="00C47007"/>
    <w:rsid w:val="00C472AE"/>
    <w:rsid w:val="00C473B8"/>
    <w:rsid w:val="00C47553"/>
    <w:rsid w:val="00C47A5C"/>
    <w:rsid w:val="00C47BE7"/>
    <w:rsid w:val="00C47DC1"/>
    <w:rsid w:val="00C503A7"/>
    <w:rsid w:val="00C503B1"/>
    <w:rsid w:val="00C5052F"/>
    <w:rsid w:val="00C5079B"/>
    <w:rsid w:val="00C50B7C"/>
    <w:rsid w:val="00C50C54"/>
    <w:rsid w:val="00C50D26"/>
    <w:rsid w:val="00C51151"/>
    <w:rsid w:val="00C512E2"/>
    <w:rsid w:val="00C51385"/>
    <w:rsid w:val="00C516F0"/>
    <w:rsid w:val="00C51895"/>
    <w:rsid w:val="00C51D5A"/>
    <w:rsid w:val="00C522CF"/>
    <w:rsid w:val="00C5233E"/>
    <w:rsid w:val="00C52733"/>
    <w:rsid w:val="00C52E89"/>
    <w:rsid w:val="00C531A9"/>
    <w:rsid w:val="00C5374E"/>
    <w:rsid w:val="00C53972"/>
    <w:rsid w:val="00C539D3"/>
    <w:rsid w:val="00C53A25"/>
    <w:rsid w:val="00C53C89"/>
    <w:rsid w:val="00C53D0A"/>
    <w:rsid w:val="00C53D0E"/>
    <w:rsid w:val="00C54075"/>
    <w:rsid w:val="00C54085"/>
    <w:rsid w:val="00C543EA"/>
    <w:rsid w:val="00C5476A"/>
    <w:rsid w:val="00C54865"/>
    <w:rsid w:val="00C54CC7"/>
    <w:rsid w:val="00C55294"/>
    <w:rsid w:val="00C55578"/>
    <w:rsid w:val="00C556CF"/>
    <w:rsid w:val="00C55806"/>
    <w:rsid w:val="00C558AC"/>
    <w:rsid w:val="00C559F3"/>
    <w:rsid w:val="00C55D8F"/>
    <w:rsid w:val="00C55DBF"/>
    <w:rsid w:val="00C5660D"/>
    <w:rsid w:val="00C56871"/>
    <w:rsid w:val="00C568E1"/>
    <w:rsid w:val="00C56D32"/>
    <w:rsid w:val="00C574E5"/>
    <w:rsid w:val="00C57791"/>
    <w:rsid w:val="00C5792C"/>
    <w:rsid w:val="00C57C71"/>
    <w:rsid w:val="00C57F6D"/>
    <w:rsid w:val="00C57F99"/>
    <w:rsid w:val="00C604C7"/>
    <w:rsid w:val="00C607C3"/>
    <w:rsid w:val="00C60815"/>
    <w:rsid w:val="00C60833"/>
    <w:rsid w:val="00C60E88"/>
    <w:rsid w:val="00C60FF6"/>
    <w:rsid w:val="00C6103D"/>
    <w:rsid w:val="00C6109B"/>
    <w:rsid w:val="00C6125F"/>
    <w:rsid w:val="00C61823"/>
    <w:rsid w:val="00C61A24"/>
    <w:rsid w:val="00C61A42"/>
    <w:rsid w:val="00C61B47"/>
    <w:rsid w:val="00C61B7A"/>
    <w:rsid w:val="00C61D65"/>
    <w:rsid w:val="00C61F45"/>
    <w:rsid w:val="00C62019"/>
    <w:rsid w:val="00C623D2"/>
    <w:rsid w:val="00C6268C"/>
    <w:rsid w:val="00C62903"/>
    <w:rsid w:val="00C62B96"/>
    <w:rsid w:val="00C62C0C"/>
    <w:rsid w:val="00C62DFA"/>
    <w:rsid w:val="00C630BB"/>
    <w:rsid w:val="00C63317"/>
    <w:rsid w:val="00C63E55"/>
    <w:rsid w:val="00C6403A"/>
    <w:rsid w:val="00C6449E"/>
    <w:rsid w:val="00C646B1"/>
    <w:rsid w:val="00C646B5"/>
    <w:rsid w:val="00C6491B"/>
    <w:rsid w:val="00C64A1B"/>
    <w:rsid w:val="00C64A68"/>
    <w:rsid w:val="00C64CCF"/>
    <w:rsid w:val="00C65171"/>
    <w:rsid w:val="00C6532B"/>
    <w:rsid w:val="00C653A0"/>
    <w:rsid w:val="00C659E8"/>
    <w:rsid w:val="00C65FD1"/>
    <w:rsid w:val="00C66173"/>
    <w:rsid w:val="00C6671A"/>
    <w:rsid w:val="00C667AA"/>
    <w:rsid w:val="00C671D0"/>
    <w:rsid w:val="00C674BE"/>
    <w:rsid w:val="00C67736"/>
    <w:rsid w:val="00C678E1"/>
    <w:rsid w:val="00C67B34"/>
    <w:rsid w:val="00C67EAB"/>
    <w:rsid w:val="00C67FA8"/>
    <w:rsid w:val="00C7025D"/>
    <w:rsid w:val="00C7032C"/>
    <w:rsid w:val="00C70EF7"/>
    <w:rsid w:val="00C711D9"/>
    <w:rsid w:val="00C71388"/>
    <w:rsid w:val="00C7145A"/>
    <w:rsid w:val="00C714F2"/>
    <w:rsid w:val="00C7159E"/>
    <w:rsid w:val="00C71731"/>
    <w:rsid w:val="00C71DDB"/>
    <w:rsid w:val="00C71E4B"/>
    <w:rsid w:val="00C71F4F"/>
    <w:rsid w:val="00C721C6"/>
    <w:rsid w:val="00C72352"/>
    <w:rsid w:val="00C7262C"/>
    <w:rsid w:val="00C7269C"/>
    <w:rsid w:val="00C72A33"/>
    <w:rsid w:val="00C72BBE"/>
    <w:rsid w:val="00C72CCF"/>
    <w:rsid w:val="00C72E0D"/>
    <w:rsid w:val="00C73457"/>
    <w:rsid w:val="00C73620"/>
    <w:rsid w:val="00C7380C"/>
    <w:rsid w:val="00C73DF2"/>
    <w:rsid w:val="00C74539"/>
    <w:rsid w:val="00C74572"/>
    <w:rsid w:val="00C7477F"/>
    <w:rsid w:val="00C74BD9"/>
    <w:rsid w:val="00C74D10"/>
    <w:rsid w:val="00C74EE8"/>
    <w:rsid w:val="00C753DB"/>
    <w:rsid w:val="00C757B9"/>
    <w:rsid w:val="00C75934"/>
    <w:rsid w:val="00C759A2"/>
    <w:rsid w:val="00C75C38"/>
    <w:rsid w:val="00C75D91"/>
    <w:rsid w:val="00C75E76"/>
    <w:rsid w:val="00C75FCC"/>
    <w:rsid w:val="00C76D8C"/>
    <w:rsid w:val="00C76F69"/>
    <w:rsid w:val="00C773B7"/>
    <w:rsid w:val="00C774B0"/>
    <w:rsid w:val="00C774F4"/>
    <w:rsid w:val="00C775A7"/>
    <w:rsid w:val="00C7785F"/>
    <w:rsid w:val="00C778D4"/>
    <w:rsid w:val="00C7794D"/>
    <w:rsid w:val="00C77EC4"/>
    <w:rsid w:val="00C803C9"/>
    <w:rsid w:val="00C80514"/>
    <w:rsid w:val="00C80A68"/>
    <w:rsid w:val="00C810F3"/>
    <w:rsid w:val="00C81238"/>
    <w:rsid w:val="00C81782"/>
    <w:rsid w:val="00C81882"/>
    <w:rsid w:val="00C81AB0"/>
    <w:rsid w:val="00C81D73"/>
    <w:rsid w:val="00C82043"/>
    <w:rsid w:val="00C82273"/>
    <w:rsid w:val="00C823BA"/>
    <w:rsid w:val="00C824A4"/>
    <w:rsid w:val="00C825B0"/>
    <w:rsid w:val="00C82700"/>
    <w:rsid w:val="00C82890"/>
    <w:rsid w:val="00C828B0"/>
    <w:rsid w:val="00C82B24"/>
    <w:rsid w:val="00C836BF"/>
    <w:rsid w:val="00C836D9"/>
    <w:rsid w:val="00C836E9"/>
    <w:rsid w:val="00C83878"/>
    <w:rsid w:val="00C838BB"/>
    <w:rsid w:val="00C838F5"/>
    <w:rsid w:val="00C83D63"/>
    <w:rsid w:val="00C83D66"/>
    <w:rsid w:val="00C8404D"/>
    <w:rsid w:val="00C843B6"/>
    <w:rsid w:val="00C85084"/>
    <w:rsid w:val="00C851AE"/>
    <w:rsid w:val="00C85730"/>
    <w:rsid w:val="00C85A02"/>
    <w:rsid w:val="00C85C15"/>
    <w:rsid w:val="00C85DAC"/>
    <w:rsid w:val="00C85E1D"/>
    <w:rsid w:val="00C85F87"/>
    <w:rsid w:val="00C8601A"/>
    <w:rsid w:val="00C863AB"/>
    <w:rsid w:val="00C8670E"/>
    <w:rsid w:val="00C86B09"/>
    <w:rsid w:val="00C86C39"/>
    <w:rsid w:val="00C86E5E"/>
    <w:rsid w:val="00C87097"/>
    <w:rsid w:val="00C8725E"/>
    <w:rsid w:val="00C873B0"/>
    <w:rsid w:val="00C873E1"/>
    <w:rsid w:val="00C8749B"/>
    <w:rsid w:val="00C876C0"/>
    <w:rsid w:val="00C8789B"/>
    <w:rsid w:val="00C87E3B"/>
    <w:rsid w:val="00C9011A"/>
    <w:rsid w:val="00C90280"/>
    <w:rsid w:val="00C9063E"/>
    <w:rsid w:val="00C90DCE"/>
    <w:rsid w:val="00C90EEA"/>
    <w:rsid w:val="00C917BC"/>
    <w:rsid w:val="00C91950"/>
    <w:rsid w:val="00C91A89"/>
    <w:rsid w:val="00C91C84"/>
    <w:rsid w:val="00C91E9E"/>
    <w:rsid w:val="00C921CC"/>
    <w:rsid w:val="00C92732"/>
    <w:rsid w:val="00C92844"/>
    <w:rsid w:val="00C92A13"/>
    <w:rsid w:val="00C92D72"/>
    <w:rsid w:val="00C9326A"/>
    <w:rsid w:val="00C933E0"/>
    <w:rsid w:val="00C9350F"/>
    <w:rsid w:val="00C9357F"/>
    <w:rsid w:val="00C935AE"/>
    <w:rsid w:val="00C93976"/>
    <w:rsid w:val="00C93A18"/>
    <w:rsid w:val="00C93B6B"/>
    <w:rsid w:val="00C93FD9"/>
    <w:rsid w:val="00C9442D"/>
    <w:rsid w:val="00C944F8"/>
    <w:rsid w:val="00C94C08"/>
    <w:rsid w:val="00C94C59"/>
    <w:rsid w:val="00C94CF6"/>
    <w:rsid w:val="00C95109"/>
    <w:rsid w:val="00C9530D"/>
    <w:rsid w:val="00C95451"/>
    <w:rsid w:val="00C9584D"/>
    <w:rsid w:val="00C959BA"/>
    <w:rsid w:val="00C95B38"/>
    <w:rsid w:val="00C95E09"/>
    <w:rsid w:val="00C95E2A"/>
    <w:rsid w:val="00C96167"/>
    <w:rsid w:val="00C961A4"/>
    <w:rsid w:val="00C96477"/>
    <w:rsid w:val="00C967BD"/>
    <w:rsid w:val="00C97094"/>
    <w:rsid w:val="00C972B5"/>
    <w:rsid w:val="00C974E5"/>
    <w:rsid w:val="00C97786"/>
    <w:rsid w:val="00CA028F"/>
    <w:rsid w:val="00CA04BE"/>
    <w:rsid w:val="00CA0934"/>
    <w:rsid w:val="00CA0A51"/>
    <w:rsid w:val="00CA0E1C"/>
    <w:rsid w:val="00CA0E81"/>
    <w:rsid w:val="00CA1A4F"/>
    <w:rsid w:val="00CA1B14"/>
    <w:rsid w:val="00CA2B36"/>
    <w:rsid w:val="00CA2BFE"/>
    <w:rsid w:val="00CA2C52"/>
    <w:rsid w:val="00CA2C71"/>
    <w:rsid w:val="00CA2C98"/>
    <w:rsid w:val="00CA30F5"/>
    <w:rsid w:val="00CA32A1"/>
    <w:rsid w:val="00CA375E"/>
    <w:rsid w:val="00CA3E45"/>
    <w:rsid w:val="00CA41BA"/>
    <w:rsid w:val="00CA45F4"/>
    <w:rsid w:val="00CA4711"/>
    <w:rsid w:val="00CA4719"/>
    <w:rsid w:val="00CA49E5"/>
    <w:rsid w:val="00CA4B4A"/>
    <w:rsid w:val="00CA4C88"/>
    <w:rsid w:val="00CA54A6"/>
    <w:rsid w:val="00CA5593"/>
    <w:rsid w:val="00CA57F3"/>
    <w:rsid w:val="00CA58E2"/>
    <w:rsid w:val="00CA5DCE"/>
    <w:rsid w:val="00CA5E69"/>
    <w:rsid w:val="00CA63D2"/>
    <w:rsid w:val="00CA69FF"/>
    <w:rsid w:val="00CA6C1F"/>
    <w:rsid w:val="00CA6D06"/>
    <w:rsid w:val="00CA6EBF"/>
    <w:rsid w:val="00CA6ED3"/>
    <w:rsid w:val="00CA70DB"/>
    <w:rsid w:val="00CA75B3"/>
    <w:rsid w:val="00CA761B"/>
    <w:rsid w:val="00CA7937"/>
    <w:rsid w:val="00CA7975"/>
    <w:rsid w:val="00CA79E3"/>
    <w:rsid w:val="00CA7C40"/>
    <w:rsid w:val="00CB00EF"/>
    <w:rsid w:val="00CB0108"/>
    <w:rsid w:val="00CB02AA"/>
    <w:rsid w:val="00CB0651"/>
    <w:rsid w:val="00CB0888"/>
    <w:rsid w:val="00CB0B02"/>
    <w:rsid w:val="00CB0E06"/>
    <w:rsid w:val="00CB1137"/>
    <w:rsid w:val="00CB13F0"/>
    <w:rsid w:val="00CB1467"/>
    <w:rsid w:val="00CB1795"/>
    <w:rsid w:val="00CB1932"/>
    <w:rsid w:val="00CB1998"/>
    <w:rsid w:val="00CB1A82"/>
    <w:rsid w:val="00CB1D4E"/>
    <w:rsid w:val="00CB264E"/>
    <w:rsid w:val="00CB3345"/>
    <w:rsid w:val="00CB33C7"/>
    <w:rsid w:val="00CB3487"/>
    <w:rsid w:val="00CB37D5"/>
    <w:rsid w:val="00CB39D8"/>
    <w:rsid w:val="00CB3BBC"/>
    <w:rsid w:val="00CB3C92"/>
    <w:rsid w:val="00CB3D33"/>
    <w:rsid w:val="00CB3EBC"/>
    <w:rsid w:val="00CB3F70"/>
    <w:rsid w:val="00CB4030"/>
    <w:rsid w:val="00CB40D2"/>
    <w:rsid w:val="00CB4152"/>
    <w:rsid w:val="00CB4582"/>
    <w:rsid w:val="00CB462E"/>
    <w:rsid w:val="00CB464F"/>
    <w:rsid w:val="00CB46FB"/>
    <w:rsid w:val="00CB49ED"/>
    <w:rsid w:val="00CB5081"/>
    <w:rsid w:val="00CB50BF"/>
    <w:rsid w:val="00CB53B5"/>
    <w:rsid w:val="00CB5A4B"/>
    <w:rsid w:val="00CB5F54"/>
    <w:rsid w:val="00CB629A"/>
    <w:rsid w:val="00CB6616"/>
    <w:rsid w:val="00CB6944"/>
    <w:rsid w:val="00CB6D91"/>
    <w:rsid w:val="00CB6DF5"/>
    <w:rsid w:val="00CB70B8"/>
    <w:rsid w:val="00CB74DB"/>
    <w:rsid w:val="00CB754E"/>
    <w:rsid w:val="00CB77B8"/>
    <w:rsid w:val="00CB7E3E"/>
    <w:rsid w:val="00CC00B3"/>
    <w:rsid w:val="00CC019E"/>
    <w:rsid w:val="00CC0E04"/>
    <w:rsid w:val="00CC104C"/>
    <w:rsid w:val="00CC1A63"/>
    <w:rsid w:val="00CC1E61"/>
    <w:rsid w:val="00CC2B03"/>
    <w:rsid w:val="00CC2C9C"/>
    <w:rsid w:val="00CC2CC1"/>
    <w:rsid w:val="00CC2EFA"/>
    <w:rsid w:val="00CC3148"/>
    <w:rsid w:val="00CC33C8"/>
    <w:rsid w:val="00CC3747"/>
    <w:rsid w:val="00CC38D9"/>
    <w:rsid w:val="00CC3904"/>
    <w:rsid w:val="00CC391F"/>
    <w:rsid w:val="00CC3AB4"/>
    <w:rsid w:val="00CC3B81"/>
    <w:rsid w:val="00CC3CA4"/>
    <w:rsid w:val="00CC3CB5"/>
    <w:rsid w:val="00CC4371"/>
    <w:rsid w:val="00CC4570"/>
    <w:rsid w:val="00CC485A"/>
    <w:rsid w:val="00CC4A99"/>
    <w:rsid w:val="00CC4AAC"/>
    <w:rsid w:val="00CC4AE4"/>
    <w:rsid w:val="00CC4BE3"/>
    <w:rsid w:val="00CC5762"/>
    <w:rsid w:val="00CC5825"/>
    <w:rsid w:val="00CC5EFE"/>
    <w:rsid w:val="00CC5F12"/>
    <w:rsid w:val="00CC63C2"/>
    <w:rsid w:val="00CC6709"/>
    <w:rsid w:val="00CC6BA1"/>
    <w:rsid w:val="00CC7754"/>
    <w:rsid w:val="00CD05B0"/>
    <w:rsid w:val="00CD071F"/>
    <w:rsid w:val="00CD0A66"/>
    <w:rsid w:val="00CD0BDE"/>
    <w:rsid w:val="00CD0D57"/>
    <w:rsid w:val="00CD0DD2"/>
    <w:rsid w:val="00CD1029"/>
    <w:rsid w:val="00CD164D"/>
    <w:rsid w:val="00CD22D2"/>
    <w:rsid w:val="00CD2B08"/>
    <w:rsid w:val="00CD2B0F"/>
    <w:rsid w:val="00CD2D68"/>
    <w:rsid w:val="00CD3488"/>
    <w:rsid w:val="00CD36FC"/>
    <w:rsid w:val="00CD37BF"/>
    <w:rsid w:val="00CD389F"/>
    <w:rsid w:val="00CD3DE0"/>
    <w:rsid w:val="00CD3FC8"/>
    <w:rsid w:val="00CD40CC"/>
    <w:rsid w:val="00CD40F7"/>
    <w:rsid w:val="00CD42E1"/>
    <w:rsid w:val="00CD42FC"/>
    <w:rsid w:val="00CD434A"/>
    <w:rsid w:val="00CD4698"/>
    <w:rsid w:val="00CD49C7"/>
    <w:rsid w:val="00CD4A50"/>
    <w:rsid w:val="00CD4C20"/>
    <w:rsid w:val="00CD4C27"/>
    <w:rsid w:val="00CD52EA"/>
    <w:rsid w:val="00CD5561"/>
    <w:rsid w:val="00CD5832"/>
    <w:rsid w:val="00CD5B5D"/>
    <w:rsid w:val="00CD5C4F"/>
    <w:rsid w:val="00CD5EC9"/>
    <w:rsid w:val="00CD6379"/>
    <w:rsid w:val="00CD668C"/>
    <w:rsid w:val="00CD6997"/>
    <w:rsid w:val="00CD72BC"/>
    <w:rsid w:val="00CD7348"/>
    <w:rsid w:val="00CD73EE"/>
    <w:rsid w:val="00CD7895"/>
    <w:rsid w:val="00CD7B70"/>
    <w:rsid w:val="00CD7E4D"/>
    <w:rsid w:val="00CD7E93"/>
    <w:rsid w:val="00CE0284"/>
    <w:rsid w:val="00CE0375"/>
    <w:rsid w:val="00CE098F"/>
    <w:rsid w:val="00CE0BA0"/>
    <w:rsid w:val="00CE0E2A"/>
    <w:rsid w:val="00CE0E8A"/>
    <w:rsid w:val="00CE1321"/>
    <w:rsid w:val="00CE1399"/>
    <w:rsid w:val="00CE17B3"/>
    <w:rsid w:val="00CE198C"/>
    <w:rsid w:val="00CE1EEB"/>
    <w:rsid w:val="00CE2239"/>
    <w:rsid w:val="00CE23C3"/>
    <w:rsid w:val="00CE27D9"/>
    <w:rsid w:val="00CE2894"/>
    <w:rsid w:val="00CE2D63"/>
    <w:rsid w:val="00CE30FF"/>
    <w:rsid w:val="00CE3175"/>
    <w:rsid w:val="00CE3DA4"/>
    <w:rsid w:val="00CE3E90"/>
    <w:rsid w:val="00CE41A5"/>
    <w:rsid w:val="00CE4762"/>
    <w:rsid w:val="00CE4795"/>
    <w:rsid w:val="00CE48D9"/>
    <w:rsid w:val="00CE4A5B"/>
    <w:rsid w:val="00CE5136"/>
    <w:rsid w:val="00CE524B"/>
    <w:rsid w:val="00CE5795"/>
    <w:rsid w:val="00CE57AB"/>
    <w:rsid w:val="00CE57EC"/>
    <w:rsid w:val="00CE582D"/>
    <w:rsid w:val="00CE5C50"/>
    <w:rsid w:val="00CE5DFE"/>
    <w:rsid w:val="00CE5E6A"/>
    <w:rsid w:val="00CE5E9C"/>
    <w:rsid w:val="00CE5F76"/>
    <w:rsid w:val="00CE6449"/>
    <w:rsid w:val="00CE672C"/>
    <w:rsid w:val="00CE6817"/>
    <w:rsid w:val="00CE6899"/>
    <w:rsid w:val="00CE6D15"/>
    <w:rsid w:val="00CE6F88"/>
    <w:rsid w:val="00CE7454"/>
    <w:rsid w:val="00CE746B"/>
    <w:rsid w:val="00CE74BB"/>
    <w:rsid w:val="00CE7B96"/>
    <w:rsid w:val="00CE7EDE"/>
    <w:rsid w:val="00CF00DD"/>
    <w:rsid w:val="00CF0356"/>
    <w:rsid w:val="00CF0419"/>
    <w:rsid w:val="00CF09BF"/>
    <w:rsid w:val="00CF0A1F"/>
    <w:rsid w:val="00CF1A90"/>
    <w:rsid w:val="00CF1C19"/>
    <w:rsid w:val="00CF1D92"/>
    <w:rsid w:val="00CF224E"/>
    <w:rsid w:val="00CF24C2"/>
    <w:rsid w:val="00CF2CD3"/>
    <w:rsid w:val="00CF2E81"/>
    <w:rsid w:val="00CF30EC"/>
    <w:rsid w:val="00CF38E3"/>
    <w:rsid w:val="00CF3952"/>
    <w:rsid w:val="00CF4099"/>
    <w:rsid w:val="00CF4168"/>
    <w:rsid w:val="00CF41A9"/>
    <w:rsid w:val="00CF4786"/>
    <w:rsid w:val="00CF4CFF"/>
    <w:rsid w:val="00CF5754"/>
    <w:rsid w:val="00CF5B07"/>
    <w:rsid w:val="00CF5C9D"/>
    <w:rsid w:val="00CF5D84"/>
    <w:rsid w:val="00CF623A"/>
    <w:rsid w:val="00CF633C"/>
    <w:rsid w:val="00CF6654"/>
    <w:rsid w:val="00CF68C9"/>
    <w:rsid w:val="00CF6B93"/>
    <w:rsid w:val="00CF6C6C"/>
    <w:rsid w:val="00CF6D81"/>
    <w:rsid w:val="00CF7235"/>
    <w:rsid w:val="00CF727F"/>
    <w:rsid w:val="00CF7542"/>
    <w:rsid w:val="00CF7B3A"/>
    <w:rsid w:val="00CF7B9D"/>
    <w:rsid w:val="00CF7DBA"/>
    <w:rsid w:val="00CF7FCA"/>
    <w:rsid w:val="00D000DE"/>
    <w:rsid w:val="00D00123"/>
    <w:rsid w:val="00D00342"/>
    <w:rsid w:val="00D0044B"/>
    <w:rsid w:val="00D01024"/>
    <w:rsid w:val="00D01502"/>
    <w:rsid w:val="00D01926"/>
    <w:rsid w:val="00D01E3A"/>
    <w:rsid w:val="00D01F70"/>
    <w:rsid w:val="00D02126"/>
    <w:rsid w:val="00D023EE"/>
    <w:rsid w:val="00D023EF"/>
    <w:rsid w:val="00D02D4E"/>
    <w:rsid w:val="00D02E0B"/>
    <w:rsid w:val="00D02E78"/>
    <w:rsid w:val="00D02EC9"/>
    <w:rsid w:val="00D0311A"/>
    <w:rsid w:val="00D0374E"/>
    <w:rsid w:val="00D037DD"/>
    <w:rsid w:val="00D03C9B"/>
    <w:rsid w:val="00D0434F"/>
    <w:rsid w:val="00D043C2"/>
    <w:rsid w:val="00D04822"/>
    <w:rsid w:val="00D04954"/>
    <w:rsid w:val="00D04A4B"/>
    <w:rsid w:val="00D04B70"/>
    <w:rsid w:val="00D04DBC"/>
    <w:rsid w:val="00D0595A"/>
    <w:rsid w:val="00D0599F"/>
    <w:rsid w:val="00D05A42"/>
    <w:rsid w:val="00D05DFC"/>
    <w:rsid w:val="00D06093"/>
    <w:rsid w:val="00D06390"/>
    <w:rsid w:val="00D068D1"/>
    <w:rsid w:val="00D06A3B"/>
    <w:rsid w:val="00D06ABB"/>
    <w:rsid w:val="00D06ADB"/>
    <w:rsid w:val="00D06D68"/>
    <w:rsid w:val="00D06E1C"/>
    <w:rsid w:val="00D0769C"/>
    <w:rsid w:val="00D07E25"/>
    <w:rsid w:val="00D07E60"/>
    <w:rsid w:val="00D10263"/>
    <w:rsid w:val="00D105CB"/>
    <w:rsid w:val="00D1068F"/>
    <w:rsid w:val="00D106DA"/>
    <w:rsid w:val="00D10976"/>
    <w:rsid w:val="00D10B42"/>
    <w:rsid w:val="00D10DED"/>
    <w:rsid w:val="00D10E9C"/>
    <w:rsid w:val="00D11567"/>
    <w:rsid w:val="00D11684"/>
    <w:rsid w:val="00D11D7F"/>
    <w:rsid w:val="00D11DF9"/>
    <w:rsid w:val="00D11FAA"/>
    <w:rsid w:val="00D1200F"/>
    <w:rsid w:val="00D124C0"/>
    <w:rsid w:val="00D128EC"/>
    <w:rsid w:val="00D12BB0"/>
    <w:rsid w:val="00D13401"/>
    <w:rsid w:val="00D135F8"/>
    <w:rsid w:val="00D13999"/>
    <w:rsid w:val="00D139D8"/>
    <w:rsid w:val="00D13EB1"/>
    <w:rsid w:val="00D14153"/>
    <w:rsid w:val="00D14468"/>
    <w:rsid w:val="00D14A3C"/>
    <w:rsid w:val="00D14B40"/>
    <w:rsid w:val="00D14B59"/>
    <w:rsid w:val="00D14DF8"/>
    <w:rsid w:val="00D151B9"/>
    <w:rsid w:val="00D158C1"/>
    <w:rsid w:val="00D15F21"/>
    <w:rsid w:val="00D160A5"/>
    <w:rsid w:val="00D160AF"/>
    <w:rsid w:val="00D1628F"/>
    <w:rsid w:val="00D16346"/>
    <w:rsid w:val="00D1675C"/>
    <w:rsid w:val="00D16781"/>
    <w:rsid w:val="00D16C64"/>
    <w:rsid w:val="00D16EEB"/>
    <w:rsid w:val="00D17562"/>
    <w:rsid w:val="00D17642"/>
    <w:rsid w:val="00D17B02"/>
    <w:rsid w:val="00D17B99"/>
    <w:rsid w:val="00D17BCD"/>
    <w:rsid w:val="00D200E8"/>
    <w:rsid w:val="00D201A9"/>
    <w:rsid w:val="00D208AD"/>
    <w:rsid w:val="00D20B71"/>
    <w:rsid w:val="00D212A6"/>
    <w:rsid w:val="00D2131D"/>
    <w:rsid w:val="00D217AE"/>
    <w:rsid w:val="00D220EB"/>
    <w:rsid w:val="00D2273C"/>
    <w:rsid w:val="00D22B02"/>
    <w:rsid w:val="00D22B35"/>
    <w:rsid w:val="00D22BE8"/>
    <w:rsid w:val="00D22BFA"/>
    <w:rsid w:val="00D234DF"/>
    <w:rsid w:val="00D239C3"/>
    <w:rsid w:val="00D23B0E"/>
    <w:rsid w:val="00D23B34"/>
    <w:rsid w:val="00D23CF7"/>
    <w:rsid w:val="00D23D26"/>
    <w:rsid w:val="00D23F2F"/>
    <w:rsid w:val="00D244FB"/>
    <w:rsid w:val="00D2463E"/>
    <w:rsid w:val="00D24691"/>
    <w:rsid w:val="00D2485C"/>
    <w:rsid w:val="00D24BE4"/>
    <w:rsid w:val="00D251E6"/>
    <w:rsid w:val="00D25221"/>
    <w:rsid w:val="00D257C6"/>
    <w:rsid w:val="00D25DEC"/>
    <w:rsid w:val="00D25FC5"/>
    <w:rsid w:val="00D26555"/>
    <w:rsid w:val="00D26BD0"/>
    <w:rsid w:val="00D26BFC"/>
    <w:rsid w:val="00D26DD2"/>
    <w:rsid w:val="00D26F6D"/>
    <w:rsid w:val="00D275A0"/>
    <w:rsid w:val="00D275FD"/>
    <w:rsid w:val="00D27783"/>
    <w:rsid w:val="00D277D2"/>
    <w:rsid w:val="00D277F1"/>
    <w:rsid w:val="00D27BB4"/>
    <w:rsid w:val="00D27BF2"/>
    <w:rsid w:val="00D27E15"/>
    <w:rsid w:val="00D30088"/>
    <w:rsid w:val="00D3016E"/>
    <w:rsid w:val="00D30205"/>
    <w:rsid w:val="00D30221"/>
    <w:rsid w:val="00D305B3"/>
    <w:rsid w:val="00D305CB"/>
    <w:rsid w:val="00D30E98"/>
    <w:rsid w:val="00D30F92"/>
    <w:rsid w:val="00D31017"/>
    <w:rsid w:val="00D314A4"/>
    <w:rsid w:val="00D3253B"/>
    <w:rsid w:val="00D325E9"/>
    <w:rsid w:val="00D328EA"/>
    <w:rsid w:val="00D329B5"/>
    <w:rsid w:val="00D32F91"/>
    <w:rsid w:val="00D33540"/>
    <w:rsid w:val="00D3357E"/>
    <w:rsid w:val="00D33915"/>
    <w:rsid w:val="00D33B82"/>
    <w:rsid w:val="00D33D69"/>
    <w:rsid w:val="00D33F5D"/>
    <w:rsid w:val="00D33FE1"/>
    <w:rsid w:val="00D34069"/>
    <w:rsid w:val="00D3425E"/>
    <w:rsid w:val="00D3454A"/>
    <w:rsid w:val="00D347B3"/>
    <w:rsid w:val="00D348C7"/>
    <w:rsid w:val="00D359EA"/>
    <w:rsid w:val="00D3607B"/>
    <w:rsid w:val="00D36224"/>
    <w:rsid w:val="00D36418"/>
    <w:rsid w:val="00D36933"/>
    <w:rsid w:val="00D36A44"/>
    <w:rsid w:val="00D36F41"/>
    <w:rsid w:val="00D3710C"/>
    <w:rsid w:val="00D37493"/>
    <w:rsid w:val="00D376DD"/>
    <w:rsid w:val="00D3791C"/>
    <w:rsid w:val="00D37BCB"/>
    <w:rsid w:val="00D37CFD"/>
    <w:rsid w:val="00D37E13"/>
    <w:rsid w:val="00D40526"/>
    <w:rsid w:val="00D405D5"/>
    <w:rsid w:val="00D4060E"/>
    <w:rsid w:val="00D40785"/>
    <w:rsid w:val="00D409B9"/>
    <w:rsid w:val="00D40D46"/>
    <w:rsid w:val="00D40D90"/>
    <w:rsid w:val="00D40DB6"/>
    <w:rsid w:val="00D41041"/>
    <w:rsid w:val="00D41065"/>
    <w:rsid w:val="00D415B6"/>
    <w:rsid w:val="00D41851"/>
    <w:rsid w:val="00D419B0"/>
    <w:rsid w:val="00D41C78"/>
    <w:rsid w:val="00D41DE7"/>
    <w:rsid w:val="00D41E0B"/>
    <w:rsid w:val="00D42136"/>
    <w:rsid w:val="00D42209"/>
    <w:rsid w:val="00D42DA1"/>
    <w:rsid w:val="00D42DBD"/>
    <w:rsid w:val="00D42E12"/>
    <w:rsid w:val="00D43278"/>
    <w:rsid w:val="00D433F8"/>
    <w:rsid w:val="00D43645"/>
    <w:rsid w:val="00D43E46"/>
    <w:rsid w:val="00D44038"/>
    <w:rsid w:val="00D440CB"/>
    <w:rsid w:val="00D44213"/>
    <w:rsid w:val="00D442CE"/>
    <w:rsid w:val="00D44923"/>
    <w:rsid w:val="00D44B5F"/>
    <w:rsid w:val="00D45040"/>
    <w:rsid w:val="00D4566A"/>
    <w:rsid w:val="00D457F4"/>
    <w:rsid w:val="00D45C2F"/>
    <w:rsid w:val="00D4623D"/>
    <w:rsid w:val="00D464E6"/>
    <w:rsid w:val="00D46886"/>
    <w:rsid w:val="00D468AA"/>
    <w:rsid w:val="00D46968"/>
    <w:rsid w:val="00D4697E"/>
    <w:rsid w:val="00D469DC"/>
    <w:rsid w:val="00D46BBB"/>
    <w:rsid w:val="00D46C92"/>
    <w:rsid w:val="00D46D6D"/>
    <w:rsid w:val="00D46F2C"/>
    <w:rsid w:val="00D47066"/>
    <w:rsid w:val="00D47333"/>
    <w:rsid w:val="00D4733E"/>
    <w:rsid w:val="00D4746F"/>
    <w:rsid w:val="00D47A08"/>
    <w:rsid w:val="00D47C65"/>
    <w:rsid w:val="00D47CC5"/>
    <w:rsid w:val="00D47D21"/>
    <w:rsid w:val="00D501FB"/>
    <w:rsid w:val="00D50F34"/>
    <w:rsid w:val="00D51313"/>
    <w:rsid w:val="00D51384"/>
    <w:rsid w:val="00D513D5"/>
    <w:rsid w:val="00D517C9"/>
    <w:rsid w:val="00D51AF2"/>
    <w:rsid w:val="00D51B89"/>
    <w:rsid w:val="00D51D36"/>
    <w:rsid w:val="00D51E29"/>
    <w:rsid w:val="00D51FC4"/>
    <w:rsid w:val="00D5267A"/>
    <w:rsid w:val="00D52E57"/>
    <w:rsid w:val="00D52EC4"/>
    <w:rsid w:val="00D530A8"/>
    <w:rsid w:val="00D531AC"/>
    <w:rsid w:val="00D532E3"/>
    <w:rsid w:val="00D532EB"/>
    <w:rsid w:val="00D53488"/>
    <w:rsid w:val="00D53A0B"/>
    <w:rsid w:val="00D53CDA"/>
    <w:rsid w:val="00D53D7E"/>
    <w:rsid w:val="00D53E72"/>
    <w:rsid w:val="00D542E2"/>
    <w:rsid w:val="00D542FD"/>
    <w:rsid w:val="00D5459C"/>
    <w:rsid w:val="00D545E0"/>
    <w:rsid w:val="00D54608"/>
    <w:rsid w:val="00D54A3C"/>
    <w:rsid w:val="00D54AB0"/>
    <w:rsid w:val="00D54AC1"/>
    <w:rsid w:val="00D54AE5"/>
    <w:rsid w:val="00D54AED"/>
    <w:rsid w:val="00D54EF5"/>
    <w:rsid w:val="00D55198"/>
    <w:rsid w:val="00D554ED"/>
    <w:rsid w:val="00D5553A"/>
    <w:rsid w:val="00D55AF8"/>
    <w:rsid w:val="00D56101"/>
    <w:rsid w:val="00D56170"/>
    <w:rsid w:val="00D561E3"/>
    <w:rsid w:val="00D565D4"/>
    <w:rsid w:val="00D56704"/>
    <w:rsid w:val="00D56BCA"/>
    <w:rsid w:val="00D56C22"/>
    <w:rsid w:val="00D56C3E"/>
    <w:rsid w:val="00D57062"/>
    <w:rsid w:val="00D5717A"/>
    <w:rsid w:val="00D57BB0"/>
    <w:rsid w:val="00D57C6E"/>
    <w:rsid w:val="00D57DB4"/>
    <w:rsid w:val="00D57E60"/>
    <w:rsid w:val="00D57EC2"/>
    <w:rsid w:val="00D57EF3"/>
    <w:rsid w:val="00D6012D"/>
    <w:rsid w:val="00D601B6"/>
    <w:rsid w:val="00D60476"/>
    <w:rsid w:val="00D60546"/>
    <w:rsid w:val="00D6062B"/>
    <w:rsid w:val="00D607D6"/>
    <w:rsid w:val="00D60AB1"/>
    <w:rsid w:val="00D60B9F"/>
    <w:rsid w:val="00D60C48"/>
    <w:rsid w:val="00D60C49"/>
    <w:rsid w:val="00D60EC6"/>
    <w:rsid w:val="00D610B0"/>
    <w:rsid w:val="00D61512"/>
    <w:rsid w:val="00D61629"/>
    <w:rsid w:val="00D61D2E"/>
    <w:rsid w:val="00D61DE3"/>
    <w:rsid w:val="00D621D0"/>
    <w:rsid w:val="00D62496"/>
    <w:rsid w:val="00D62686"/>
    <w:rsid w:val="00D62C82"/>
    <w:rsid w:val="00D62EA6"/>
    <w:rsid w:val="00D63155"/>
    <w:rsid w:val="00D63488"/>
    <w:rsid w:val="00D63639"/>
    <w:rsid w:val="00D639FE"/>
    <w:rsid w:val="00D63A96"/>
    <w:rsid w:val="00D63C2C"/>
    <w:rsid w:val="00D63DA6"/>
    <w:rsid w:val="00D63E61"/>
    <w:rsid w:val="00D64488"/>
    <w:rsid w:val="00D64988"/>
    <w:rsid w:val="00D65283"/>
    <w:rsid w:val="00D6535C"/>
    <w:rsid w:val="00D657C7"/>
    <w:rsid w:val="00D659CB"/>
    <w:rsid w:val="00D66224"/>
    <w:rsid w:val="00D669DC"/>
    <w:rsid w:val="00D66A70"/>
    <w:rsid w:val="00D6714B"/>
    <w:rsid w:val="00D67357"/>
    <w:rsid w:val="00D673E6"/>
    <w:rsid w:val="00D67A0C"/>
    <w:rsid w:val="00D67DEF"/>
    <w:rsid w:val="00D67F49"/>
    <w:rsid w:val="00D67F62"/>
    <w:rsid w:val="00D67F6A"/>
    <w:rsid w:val="00D67FE3"/>
    <w:rsid w:val="00D70033"/>
    <w:rsid w:val="00D7004C"/>
    <w:rsid w:val="00D704EC"/>
    <w:rsid w:val="00D7069F"/>
    <w:rsid w:val="00D708CC"/>
    <w:rsid w:val="00D70DE0"/>
    <w:rsid w:val="00D70FEF"/>
    <w:rsid w:val="00D71037"/>
    <w:rsid w:val="00D719A0"/>
    <w:rsid w:val="00D71E7D"/>
    <w:rsid w:val="00D7224F"/>
    <w:rsid w:val="00D722CF"/>
    <w:rsid w:val="00D729B5"/>
    <w:rsid w:val="00D7312C"/>
    <w:rsid w:val="00D731FB"/>
    <w:rsid w:val="00D73AC1"/>
    <w:rsid w:val="00D73F54"/>
    <w:rsid w:val="00D74124"/>
    <w:rsid w:val="00D742D3"/>
    <w:rsid w:val="00D7471F"/>
    <w:rsid w:val="00D748BE"/>
    <w:rsid w:val="00D74925"/>
    <w:rsid w:val="00D749AF"/>
    <w:rsid w:val="00D74B4B"/>
    <w:rsid w:val="00D74C36"/>
    <w:rsid w:val="00D74C4C"/>
    <w:rsid w:val="00D74CFC"/>
    <w:rsid w:val="00D74D5D"/>
    <w:rsid w:val="00D74DE5"/>
    <w:rsid w:val="00D757D3"/>
    <w:rsid w:val="00D75B86"/>
    <w:rsid w:val="00D75BD6"/>
    <w:rsid w:val="00D75CA9"/>
    <w:rsid w:val="00D75DAD"/>
    <w:rsid w:val="00D7638B"/>
    <w:rsid w:val="00D764C9"/>
    <w:rsid w:val="00D76B63"/>
    <w:rsid w:val="00D76F4A"/>
    <w:rsid w:val="00D77313"/>
    <w:rsid w:val="00D77395"/>
    <w:rsid w:val="00D774E1"/>
    <w:rsid w:val="00D77C98"/>
    <w:rsid w:val="00D77E0A"/>
    <w:rsid w:val="00D8036C"/>
    <w:rsid w:val="00D806A2"/>
    <w:rsid w:val="00D806C6"/>
    <w:rsid w:val="00D8071B"/>
    <w:rsid w:val="00D80896"/>
    <w:rsid w:val="00D809A3"/>
    <w:rsid w:val="00D80AB8"/>
    <w:rsid w:val="00D80B51"/>
    <w:rsid w:val="00D80B55"/>
    <w:rsid w:val="00D815A5"/>
    <w:rsid w:val="00D81817"/>
    <w:rsid w:val="00D81DC5"/>
    <w:rsid w:val="00D81DDA"/>
    <w:rsid w:val="00D81FFB"/>
    <w:rsid w:val="00D82021"/>
    <w:rsid w:val="00D82161"/>
    <w:rsid w:val="00D822F4"/>
    <w:rsid w:val="00D8260C"/>
    <w:rsid w:val="00D82A18"/>
    <w:rsid w:val="00D82CBA"/>
    <w:rsid w:val="00D8363B"/>
    <w:rsid w:val="00D837B0"/>
    <w:rsid w:val="00D83A94"/>
    <w:rsid w:val="00D83F7A"/>
    <w:rsid w:val="00D846DA"/>
    <w:rsid w:val="00D84886"/>
    <w:rsid w:val="00D848B2"/>
    <w:rsid w:val="00D84A91"/>
    <w:rsid w:val="00D84E15"/>
    <w:rsid w:val="00D85437"/>
    <w:rsid w:val="00D855C3"/>
    <w:rsid w:val="00D85635"/>
    <w:rsid w:val="00D857C7"/>
    <w:rsid w:val="00D85A7C"/>
    <w:rsid w:val="00D8603F"/>
    <w:rsid w:val="00D8614E"/>
    <w:rsid w:val="00D8621B"/>
    <w:rsid w:val="00D86262"/>
    <w:rsid w:val="00D865D4"/>
    <w:rsid w:val="00D866E7"/>
    <w:rsid w:val="00D86704"/>
    <w:rsid w:val="00D8714E"/>
    <w:rsid w:val="00D872D8"/>
    <w:rsid w:val="00D874BF"/>
    <w:rsid w:val="00D87793"/>
    <w:rsid w:val="00D87881"/>
    <w:rsid w:val="00D9008F"/>
    <w:rsid w:val="00D90283"/>
    <w:rsid w:val="00D905DA"/>
    <w:rsid w:val="00D906A6"/>
    <w:rsid w:val="00D906D8"/>
    <w:rsid w:val="00D909D9"/>
    <w:rsid w:val="00D90DF2"/>
    <w:rsid w:val="00D90F08"/>
    <w:rsid w:val="00D910F7"/>
    <w:rsid w:val="00D91204"/>
    <w:rsid w:val="00D9197D"/>
    <w:rsid w:val="00D91CF7"/>
    <w:rsid w:val="00D91E62"/>
    <w:rsid w:val="00D91EDA"/>
    <w:rsid w:val="00D92138"/>
    <w:rsid w:val="00D92368"/>
    <w:rsid w:val="00D92890"/>
    <w:rsid w:val="00D928C8"/>
    <w:rsid w:val="00D92A2E"/>
    <w:rsid w:val="00D92A2F"/>
    <w:rsid w:val="00D92B1D"/>
    <w:rsid w:val="00D92E9F"/>
    <w:rsid w:val="00D9347B"/>
    <w:rsid w:val="00D936F3"/>
    <w:rsid w:val="00D9378E"/>
    <w:rsid w:val="00D93FB6"/>
    <w:rsid w:val="00D9404A"/>
    <w:rsid w:val="00D941A9"/>
    <w:rsid w:val="00D9424A"/>
    <w:rsid w:val="00D94261"/>
    <w:rsid w:val="00D942C0"/>
    <w:rsid w:val="00D94750"/>
    <w:rsid w:val="00D949E6"/>
    <w:rsid w:val="00D94F04"/>
    <w:rsid w:val="00D94F49"/>
    <w:rsid w:val="00D9512A"/>
    <w:rsid w:val="00D956BC"/>
    <w:rsid w:val="00D95896"/>
    <w:rsid w:val="00D95BC8"/>
    <w:rsid w:val="00D960F2"/>
    <w:rsid w:val="00D961E0"/>
    <w:rsid w:val="00D96200"/>
    <w:rsid w:val="00D96211"/>
    <w:rsid w:val="00D9651A"/>
    <w:rsid w:val="00D96DF4"/>
    <w:rsid w:val="00D97030"/>
    <w:rsid w:val="00D97376"/>
    <w:rsid w:val="00D976EB"/>
    <w:rsid w:val="00D97B38"/>
    <w:rsid w:val="00DA027F"/>
    <w:rsid w:val="00DA0810"/>
    <w:rsid w:val="00DA09F0"/>
    <w:rsid w:val="00DA0B9E"/>
    <w:rsid w:val="00DA0C63"/>
    <w:rsid w:val="00DA100E"/>
    <w:rsid w:val="00DA13C6"/>
    <w:rsid w:val="00DA1551"/>
    <w:rsid w:val="00DA1663"/>
    <w:rsid w:val="00DA1723"/>
    <w:rsid w:val="00DA2129"/>
    <w:rsid w:val="00DA225A"/>
    <w:rsid w:val="00DA2761"/>
    <w:rsid w:val="00DA2764"/>
    <w:rsid w:val="00DA27FD"/>
    <w:rsid w:val="00DA2A34"/>
    <w:rsid w:val="00DA329F"/>
    <w:rsid w:val="00DA36B8"/>
    <w:rsid w:val="00DA36F8"/>
    <w:rsid w:val="00DA3B53"/>
    <w:rsid w:val="00DA3E0A"/>
    <w:rsid w:val="00DA3EC4"/>
    <w:rsid w:val="00DA428E"/>
    <w:rsid w:val="00DA45C0"/>
    <w:rsid w:val="00DA46B2"/>
    <w:rsid w:val="00DA46B8"/>
    <w:rsid w:val="00DA4983"/>
    <w:rsid w:val="00DA4E69"/>
    <w:rsid w:val="00DA50F0"/>
    <w:rsid w:val="00DA5135"/>
    <w:rsid w:val="00DA52C4"/>
    <w:rsid w:val="00DA55B1"/>
    <w:rsid w:val="00DA5669"/>
    <w:rsid w:val="00DA5752"/>
    <w:rsid w:val="00DA57D5"/>
    <w:rsid w:val="00DA592E"/>
    <w:rsid w:val="00DA592F"/>
    <w:rsid w:val="00DA5D78"/>
    <w:rsid w:val="00DA5DC6"/>
    <w:rsid w:val="00DA634E"/>
    <w:rsid w:val="00DA68E0"/>
    <w:rsid w:val="00DA6915"/>
    <w:rsid w:val="00DA6B4F"/>
    <w:rsid w:val="00DA6C87"/>
    <w:rsid w:val="00DA6DCC"/>
    <w:rsid w:val="00DA6ED4"/>
    <w:rsid w:val="00DA6FFB"/>
    <w:rsid w:val="00DA70A1"/>
    <w:rsid w:val="00DA7758"/>
    <w:rsid w:val="00DA7CF8"/>
    <w:rsid w:val="00DB0073"/>
    <w:rsid w:val="00DB01E1"/>
    <w:rsid w:val="00DB139C"/>
    <w:rsid w:val="00DB1476"/>
    <w:rsid w:val="00DB1D3D"/>
    <w:rsid w:val="00DB235C"/>
    <w:rsid w:val="00DB2698"/>
    <w:rsid w:val="00DB2705"/>
    <w:rsid w:val="00DB28BF"/>
    <w:rsid w:val="00DB358B"/>
    <w:rsid w:val="00DB3740"/>
    <w:rsid w:val="00DB391E"/>
    <w:rsid w:val="00DB39AC"/>
    <w:rsid w:val="00DB3B7D"/>
    <w:rsid w:val="00DB3C47"/>
    <w:rsid w:val="00DB3F84"/>
    <w:rsid w:val="00DB4316"/>
    <w:rsid w:val="00DB47D3"/>
    <w:rsid w:val="00DB5334"/>
    <w:rsid w:val="00DB55A5"/>
    <w:rsid w:val="00DB5AEB"/>
    <w:rsid w:val="00DB6504"/>
    <w:rsid w:val="00DB658B"/>
    <w:rsid w:val="00DB6646"/>
    <w:rsid w:val="00DB6851"/>
    <w:rsid w:val="00DB699E"/>
    <w:rsid w:val="00DB6A3B"/>
    <w:rsid w:val="00DB6AEC"/>
    <w:rsid w:val="00DB6D41"/>
    <w:rsid w:val="00DB6DDE"/>
    <w:rsid w:val="00DB733E"/>
    <w:rsid w:val="00DB742C"/>
    <w:rsid w:val="00DB749A"/>
    <w:rsid w:val="00DB7999"/>
    <w:rsid w:val="00DB7A73"/>
    <w:rsid w:val="00DC0411"/>
    <w:rsid w:val="00DC0ACD"/>
    <w:rsid w:val="00DC0B2A"/>
    <w:rsid w:val="00DC0B2B"/>
    <w:rsid w:val="00DC0B48"/>
    <w:rsid w:val="00DC112E"/>
    <w:rsid w:val="00DC14FD"/>
    <w:rsid w:val="00DC15B9"/>
    <w:rsid w:val="00DC1811"/>
    <w:rsid w:val="00DC1C98"/>
    <w:rsid w:val="00DC1EC4"/>
    <w:rsid w:val="00DC1F2E"/>
    <w:rsid w:val="00DC2026"/>
    <w:rsid w:val="00DC20B7"/>
    <w:rsid w:val="00DC283B"/>
    <w:rsid w:val="00DC296F"/>
    <w:rsid w:val="00DC2AC8"/>
    <w:rsid w:val="00DC2BF4"/>
    <w:rsid w:val="00DC2FC2"/>
    <w:rsid w:val="00DC33A8"/>
    <w:rsid w:val="00DC3591"/>
    <w:rsid w:val="00DC3844"/>
    <w:rsid w:val="00DC39FF"/>
    <w:rsid w:val="00DC3C18"/>
    <w:rsid w:val="00DC4718"/>
    <w:rsid w:val="00DC477B"/>
    <w:rsid w:val="00DC477C"/>
    <w:rsid w:val="00DC4AFB"/>
    <w:rsid w:val="00DC4C22"/>
    <w:rsid w:val="00DC4DA1"/>
    <w:rsid w:val="00DC511E"/>
    <w:rsid w:val="00DC5544"/>
    <w:rsid w:val="00DC55A1"/>
    <w:rsid w:val="00DC5C8A"/>
    <w:rsid w:val="00DC5CCA"/>
    <w:rsid w:val="00DC5E04"/>
    <w:rsid w:val="00DC6D9A"/>
    <w:rsid w:val="00DC7078"/>
    <w:rsid w:val="00DC71D3"/>
    <w:rsid w:val="00DC76BD"/>
    <w:rsid w:val="00DC7C1A"/>
    <w:rsid w:val="00DD0990"/>
    <w:rsid w:val="00DD0ABE"/>
    <w:rsid w:val="00DD1A1F"/>
    <w:rsid w:val="00DD1A44"/>
    <w:rsid w:val="00DD1C02"/>
    <w:rsid w:val="00DD1E25"/>
    <w:rsid w:val="00DD1E5C"/>
    <w:rsid w:val="00DD21BA"/>
    <w:rsid w:val="00DD22F9"/>
    <w:rsid w:val="00DD2562"/>
    <w:rsid w:val="00DD27CA"/>
    <w:rsid w:val="00DD2E28"/>
    <w:rsid w:val="00DD2FC9"/>
    <w:rsid w:val="00DD329D"/>
    <w:rsid w:val="00DD3734"/>
    <w:rsid w:val="00DD3AF7"/>
    <w:rsid w:val="00DD3C33"/>
    <w:rsid w:val="00DD3C55"/>
    <w:rsid w:val="00DD3EBD"/>
    <w:rsid w:val="00DD3FD8"/>
    <w:rsid w:val="00DD41D8"/>
    <w:rsid w:val="00DD4411"/>
    <w:rsid w:val="00DD4462"/>
    <w:rsid w:val="00DD4616"/>
    <w:rsid w:val="00DD492F"/>
    <w:rsid w:val="00DD4AB5"/>
    <w:rsid w:val="00DD4DB1"/>
    <w:rsid w:val="00DD4E8A"/>
    <w:rsid w:val="00DD522C"/>
    <w:rsid w:val="00DD53EC"/>
    <w:rsid w:val="00DD5404"/>
    <w:rsid w:val="00DD542B"/>
    <w:rsid w:val="00DD557B"/>
    <w:rsid w:val="00DD56F9"/>
    <w:rsid w:val="00DD5C88"/>
    <w:rsid w:val="00DD6111"/>
    <w:rsid w:val="00DD6130"/>
    <w:rsid w:val="00DD61ED"/>
    <w:rsid w:val="00DD6235"/>
    <w:rsid w:val="00DD6323"/>
    <w:rsid w:val="00DD6D30"/>
    <w:rsid w:val="00DD6FF9"/>
    <w:rsid w:val="00DD70D9"/>
    <w:rsid w:val="00DD728B"/>
    <w:rsid w:val="00DD745C"/>
    <w:rsid w:val="00DD7EB9"/>
    <w:rsid w:val="00DE055D"/>
    <w:rsid w:val="00DE05AE"/>
    <w:rsid w:val="00DE060A"/>
    <w:rsid w:val="00DE0743"/>
    <w:rsid w:val="00DE0807"/>
    <w:rsid w:val="00DE08DD"/>
    <w:rsid w:val="00DE098B"/>
    <w:rsid w:val="00DE09AD"/>
    <w:rsid w:val="00DE0D72"/>
    <w:rsid w:val="00DE0DDA"/>
    <w:rsid w:val="00DE0E5C"/>
    <w:rsid w:val="00DE10B9"/>
    <w:rsid w:val="00DE13A3"/>
    <w:rsid w:val="00DE1895"/>
    <w:rsid w:val="00DE1B13"/>
    <w:rsid w:val="00DE1BCE"/>
    <w:rsid w:val="00DE1BF9"/>
    <w:rsid w:val="00DE20CA"/>
    <w:rsid w:val="00DE2488"/>
    <w:rsid w:val="00DE33D0"/>
    <w:rsid w:val="00DE3A2C"/>
    <w:rsid w:val="00DE3A72"/>
    <w:rsid w:val="00DE3BB2"/>
    <w:rsid w:val="00DE3D69"/>
    <w:rsid w:val="00DE3E7F"/>
    <w:rsid w:val="00DE411E"/>
    <w:rsid w:val="00DE47B9"/>
    <w:rsid w:val="00DE4824"/>
    <w:rsid w:val="00DE484B"/>
    <w:rsid w:val="00DE4AE5"/>
    <w:rsid w:val="00DE4C06"/>
    <w:rsid w:val="00DE4E61"/>
    <w:rsid w:val="00DE5250"/>
    <w:rsid w:val="00DE54D2"/>
    <w:rsid w:val="00DE587C"/>
    <w:rsid w:val="00DE59EF"/>
    <w:rsid w:val="00DE5B4A"/>
    <w:rsid w:val="00DE5BFF"/>
    <w:rsid w:val="00DE6160"/>
    <w:rsid w:val="00DE6253"/>
    <w:rsid w:val="00DE6384"/>
    <w:rsid w:val="00DE6591"/>
    <w:rsid w:val="00DE6AA1"/>
    <w:rsid w:val="00DE6B5E"/>
    <w:rsid w:val="00DE7142"/>
    <w:rsid w:val="00DE73E4"/>
    <w:rsid w:val="00DE7787"/>
    <w:rsid w:val="00DE7813"/>
    <w:rsid w:val="00DE79CB"/>
    <w:rsid w:val="00DE7ABA"/>
    <w:rsid w:val="00DE7F57"/>
    <w:rsid w:val="00DE7FA3"/>
    <w:rsid w:val="00DF04E5"/>
    <w:rsid w:val="00DF0809"/>
    <w:rsid w:val="00DF0872"/>
    <w:rsid w:val="00DF0E86"/>
    <w:rsid w:val="00DF106A"/>
    <w:rsid w:val="00DF1109"/>
    <w:rsid w:val="00DF141B"/>
    <w:rsid w:val="00DF153D"/>
    <w:rsid w:val="00DF1627"/>
    <w:rsid w:val="00DF1A02"/>
    <w:rsid w:val="00DF1A51"/>
    <w:rsid w:val="00DF1B97"/>
    <w:rsid w:val="00DF1BFA"/>
    <w:rsid w:val="00DF1DC0"/>
    <w:rsid w:val="00DF20A9"/>
    <w:rsid w:val="00DF24D7"/>
    <w:rsid w:val="00DF26A3"/>
    <w:rsid w:val="00DF2C5F"/>
    <w:rsid w:val="00DF3767"/>
    <w:rsid w:val="00DF37C4"/>
    <w:rsid w:val="00DF3DD0"/>
    <w:rsid w:val="00DF40AF"/>
    <w:rsid w:val="00DF42E9"/>
    <w:rsid w:val="00DF4671"/>
    <w:rsid w:val="00DF480F"/>
    <w:rsid w:val="00DF4B2D"/>
    <w:rsid w:val="00DF4B8C"/>
    <w:rsid w:val="00DF4B9B"/>
    <w:rsid w:val="00DF4BA9"/>
    <w:rsid w:val="00DF4BD8"/>
    <w:rsid w:val="00DF50B4"/>
    <w:rsid w:val="00DF56E8"/>
    <w:rsid w:val="00DF56FD"/>
    <w:rsid w:val="00DF59BC"/>
    <w:rsid w:val="00DF5B06"/>
    <w:rsid w:val="00DF5D83"/>
    <w:rsid w:val="00DF6258"/>
    <w:rsid w:val="00DF703B"/>
    <w:rsid w:val="00DF74B1"/>
    <w:rsid w:val="00DF7718"/>
    <w:rsid w:val="00DF7B61"/>
    <w:rsid w:val="00DF7C35"/>
    <w:rsid w:val="00E00108"/>
    <w:rsid w:val="00E00314"/>
    <w:rsid w:val="00E0059B"/>
    <w:rsid w:val="00E008B8"/>
    <w:rsid w:val="00E00A0C"/>
    <w:rsid w:val="00E00A1F"/>
    <w:rsid w:val="00E00BBF"/>
    <w:rsid w:val="00E00CD8"/>
    <w:rsid w:val="00E00E64"/>
    <w:rsid w:val="00E00ED0"/>
    <w:rsid w:val="00E017B8"/>
    <w:rsid w:val="00E01E5D"/>
    <w:rsid w:val="00E021F2"/>
    <w:rsid w:val="00E0269B"/>
    <w:rsid w:val="00E02DC0"/>
    <w:rsid w:val="00E03352"/>
    <w:rsid w:val="00E034D6"/>
    <w:rsid w:val="00E035EC"/>
    <w:rsid w:val="00E03685"/>
    <w:rsid w:val="00E038B5"/>
    <w:rsid w:val="00E03BF5"/>
    <w:rsid w:val="00E03E4C"/>
    <w:rsid w:val="00E04161"/>
    <w:rsid w:val="00E04403"/>
    <w:rsid w:val="00E044F6"/>
    <w:rsid w:val="00E04550"/>
    <w:rsid w:val="00E04AC4"/>
    <w:rsid w:val="00E04AF3"/>
    <w:rsid w:val="00E04C35"/>
    <w:rsid w:val="00E04C58"/>
    <w:rsid w:val="00E050CB"/>
    <w:rsid w:val="00E05525"/>
    <w:rsid w:val="00E055D2"/>
    <w:rsid w:val="00E0573E"/>
    <w:rsid w:val="00E0592C"/>
    <w:rsid w:val="00E05F62"/>
    <w:rsid w:val="00E064A1"/>
    <w:rsid w:val="00E0661F"/>
    <w:rsid w:val="00E068E3"/>
    <w:rsid w:val="00E06A0B"/>
    <w:rsid w:val="00E06BB5"/>
    <w:rsid w:val="00E06CCC"/>
    <w:rsid w:val="00E06E17"/>
    <w:rsid w:val="00E06EF4"/>
    <w:rsid w:val="00E07098"/>
    <w:rsid w:val="00E070EA"/>
    <w:rsid w:val="00E07227"/>
    <w:rsid w:val="00E076BD"/>
    <w:rsid w:val="00E0799F"/>
    <w:rsid w:val="00E07B3E"/>
    <w:rsid w:val="00E07C87"/>
    <w:rsid w:val="00E101A5"/>
    <w:rsid w:val="00E103D3"/>
    <w:rsid w:val="00E1066D"/>
    <w:rsid w:val="00E10CE9"/>
    <w:rsid w:val="00E10D78"/>
    <w:rsid w:val="00E10E38"/>
    <w:rsid w:val="00E1101C"/>
    <w:rsid w:val="00E1122E"/>
    <w:rsid w:val="00E112BE"/>
    <w:rsid w:val="00E11597"/>
    <w:rsid w:val="00E11834"/>
    <w:rsid w:val="00E11905"/>
    <w:rsid w:val="00E11DAD"/>
    <w:rsid w:val="00E1273A"/>
    <w:rsid w:val="00E1292B"/>
    <w:rsid w:val="00E12B2C"/>
    <w:rsid w:val="00E12E4D"/>
    <w:rsid w:val="00E13598"/>
    <w:rsid w:val="00E1362A"/>
    <w:rsid w:val="00E13C51"/>
    <w:rsid w:val="00E13D99"/>
    <w:rsid w:val="00E13FEE"/>
    <w:rsid w:val="00E1462B"/>
    <w:rsid w:val="00E146C2"/>
    <w:rsid w:val="00E14951"/>
    <w:rsid w:val="00E14E20"/>
    <w:rsid w:val="00E14F8D"/>
    <w:rsid w:val="00E150F4"/>
    <w:rsid w:val="00E15261"/>
    <w:rsid w:val="00E15331"/>
    <w:rsid w:val="00E153BC"/>
    <w:rsid w:val="00E154C3"/>
    <w:rsid w:val="00E155AF"/>
    <w:rsid w:val="00E15A8A"/>
    <w:rsid w:val="00E15ACD"/>
    <w:rsid w:val="00E15AFA"/>
    <w:rsid w:val="00E15FCE"/>
    <w:rsid w:val="00E160ED"/>
    <w:rsid w:val="00E16145"/>
    <w:rsid w:val="00E16290"/>
    <w:rsid w:val="00E162B1"/>
    <w:rsid w:val="00E1634A"/>
    <w:rsid w:val="00E164E0"/>
    <w:rsid w:val="00E16BB0"/>
    <w:rsid w:val="00E16BF7"/>
    <w:rsid w:val="00E16EF5"/>
    <w:rsid w:val="00E17304"/>
    <w:rsid w:val="00E17455"/>
    <w:rsid w:val="00E17505"/>
    <w:rsid w:val="00E178B2"/>
    <w:rsid w:val="00E17A06"/>
    <w:rsid w:val="00E17AE5"/>
    <w:rsid w:val="00E17B79"/>
    <w:rsid w:val="00E17D7B"/>
    <w:rsid w:val="00E17F78"/>
    <w:rsid w:val="00E2009B"/>
    <w:rsid w:val="00E216E5"/>
    <w:rsid w:val="00E21749"/>
    <w:rsid w:val="00E21979"/>
    <w:rsid w:val="00E219D3"/>
    <w:rsid w:val="00E21AE3"/>
    <w:rsid w:val="00E21BF5"/>
    <w:rsid w:val="00E21E4E"/>
    <w:rsid w:val="00E22413"/>
    <w:rsid w:val="00E229A4"/>
    <w:rsid w:val="00E22E8A"/>
    <w:rsid w:val="00E23015"/>
    <w:rsid w:val="00E23114"/>
    <w:rsid w:val="00E2369D"/>
    <w:rsid w:val="00E2374C"/>
    <w:rsid w:val="00E23995"/>
    <w:rsid w:val="00E23DEE"/>
    <w:rsid w:val="00E23E26"/>
    <w:rsid w:val="00E23ED8"/>
    <w:rsid w:val="00E23F37"/>
    <w:rsid w:val="00E23F5C"/>
    <w:rsid w:val="00E23FA6"/>
    <w:rsid w:val="00E242C2"/>
    <w:rsid w:val="00E24884"/>
    <w:rsid w:val="00E248C6"/>
    <w:rsid w:val="00E2492F"/>
    <w:rsid w:val="00E25049"/>
    <w:rsid w:val="00E25129"/>
    <w:rsid w:val="00E2598E"/>
    <w:rsid w:val="00E25A7D"/>
    <w:rsid w:val="00E25D68"/>
    <w:rsid w:val="00E26320"/>
    <w:rsid w:val="00E26704"/>
    <w:rsid w:val="00E26BED"/>
    <w:rsid w:val="00E27234"/>
    <w:rsid w:val="00E273D2"/>
    <w:rsid w:val="00E27438"/>
    <w:rsid w:val="00E274F6"/>
    <w:rsid w:val="00E276D6"/>
    <w:rsid w:val="00E27AB8"/>
    <w:rsid w:val="00E27BB5"/>
    <w:rsid w:val="00E27CA8"/>
    <w:rsid w:val="00E27CAB"/>
    <w:rsid w:val="00E30088"/>
    <w:rsid w:val="00E3011F"/>
    <w:rsid w:val="00E3073B"/>
    <w:rsid w:val="00E30A0E"/>
    <w:rsid w:val="00E30C02"/>
    <w:rsid w:val="00E31049"/>
    <w:rsid w:val="00E31336"/>
    <w:rsid w:val="00E3150C"/>
    <w:rsid w:val="00E31719"/>
    <w:rsid w:val="00E31B7C"/>
    <w:rsid w:val="00E31F8C"/>
    <w:rsid w:val="00E32467"/>
    <w:rsid w:val="00E327A8"/>
    <w:rsid w:val="00E32D24"/>
    <w:rsid w:val="00E32E34"/>
    <w:rsid w:val="00E335D7"/>
    <w:rsid w:val="00E3378C"/>
    <w:rsid w:val="00E33832"/>
    <w:rsid w:val="00E33CC6"/>
    <w:rsid w:val="00E33EBE"/>
    <w:rsid w:val="00E3447E"/>
    <w:rsid w:val="00E34536"/>
    <w:rsid w:val="00E345C7"/>
    <w:rsid w:val="00E346E1"/>
    <w:rsid w:val="00E34861"/>
    <w:rsid w:val="00E349EB"/>
    <w:rsid w:val="00E34A32"/>
    <w:rsid w:val="00E34D17"/>
    <w:rsid w:val="00E35E87"/>
    <w:rsid w:val="00E36220"/>
    <w:rsid w:val="00E367D7"/>
    <w:rsid w:val="00E36D4A"/>
    <w:rsid w:val="00E371AE"/>
    <w:rsid w:val="00E371F3"/>
    <w:rsid w:val="00E37855"/>
    <w:rsid w:val="00E37877"/>
    <w:rsid w:val="00E400A6"/>
    <w:rsid w:val="00E40407"/>
    <w:rsid w:val="00E40A76"/>
    <w:rsid w:val="00E40BD3"/>
    <w:rsid w:val="00E40D9B"/>
    <w:rsid w:val="00E40DEC"/>
    <w:rsid w:val="00E41088"/>
    <w:rsid w:val="00E410C2"/>
    <w:rsid w:val="00E416D3"/>
    <w:rsid w:val="00E41B15"/>
    <w:rsid w:val="00E41FD5"/>
    <w:rsid w:val="00E420ED"/>
    <w:rsid w:val="00E42946"/>
    <w:rsid w:val="00E42A97"/>
    <w:rsid w:val="00E42CAF"/>
    <w:rsid w:val="00E42F81"/>
    <w:rsid w:val="00E43539"/>
    <w:rsid w:val="00E4391F"/>
    <w:rsid w:val="00E44774"/>
    <w:rsid w:val="00E4552E"/>
    <w:rsid w:val="00E46175"/>
    <w:rsid w:val="00E461E5"/>
    <w:rsid w:val="00E4668D"/>
    <w:rsid w:val="00E4688A"/>
    <w:rsid w:val="00E47B0C"/>
    <w:rsid w:val="00E47E3A"/>
    <w:rsid w:val="00E47EA9"/>
    <w:rsid w:val="00E502F8"/>
    <w:rsid w:val="00E504E3"/>
    <w:rsid w:val="00E508C4"/>
    <w:rsid w:val="00E50D54"/>
    <w:rsid w:val="00E50EE5"/>
    <w:rsid w:val="00E50FE4"/>
    <w:rsid w:val="00E510E8"/>
    <w:rsid w:val="00E511D4"/>
    <w:rsid w:val="00E511FF"/>
    <w:rsid w:val="00E51516"/>
    <w:rsid w:val="00E51544"/>
    <w:rsid w:val="00E51611"/>
    <w:rsid w:val="00E51E62"/>
    <w:rsid w:val="00E52385"/>
    <w:rsid w:val="00E523CF"/>
    <w:rsid w:val="00E523EF"/>
    <w:rsid w:val="00E52404"/>
    <w:rsid w:val="00E5255B"/>
    <w:rsid w:val="00E5272B"/>
    <w:rsid w:val="00E52A82"/>
    <w:rsid w:val="00E52C45"/>
    <w:rsid w:val="00E53125"/>
    <w:rsid w:val="00E53372"/>
    <w:rsid w:val="00E533EF"/>
    <w:rsid w:val="00E5398B"/>
    <w:rsid w:val="00E539CE"/>
    <w:rsid w:val="00E53DB0"/>
    <w:rsid w:val="00E5425D"/>
    <w:rsid w:val="00E542C0"/>
    <w:rsid w:val="00E546A0"/>
    <w:rsid w:val="00E54747"/>
    <w:rsid w:val="00E54809"/>
    <w:rsid w:val="00E54837"/>
    <w:rsid w:val="00E549EC"/>
    <w:rsid w:val="00E54BEE"/>
    <w:rsid w:val="00E54E1C"/>
    <w:rsid w:val="00E5505B"/>
    <w:rsid w:val="00E5526A"/>
    <w:rsid w:val="00E55BAB"/>
    <w:rsid w:val="00E55CD5"/>
    <w:rsid w:val="00E5603C"/>
    <w:rsid w:val="00E5604C"/>
    <w:rsid w:val="00E56212"/>
    <w:rsid w:val="00E5621E"/>
    <w:rsid w:val="00E566F8"/>
    <w:rsid w:val="00E568A9"/>
    <w:rsid w:val="00E56D2B"/>
    <w:rsid w:val="00E56EB2"/>
    <w:rsid w:val="00E56F69"/>
    <w:rsid w:val="00E56F9A"/>
    <w:rsid w:val="00E56FA2"/>
    <w:rsid w:val="00E571FB"/>
    <w:rsid w:val="00E5745A"/>
    <w:rsid w:val="00E5780C"/>
    <w:rsid w:val="00E57A26"/>
    <w:rsid w:val="00E57BD7"/>
    <w:rsid w:val="00E57CE9"/>
    <w:rsid w:val="00E57D3A"/>
    <w:rsid w:val="00E57EFB"/>
    <w:rsid w:val="00E57F81"/>
    <w:rsid w:val="00E57F8C"/>
    <w:rsid w:val="00E6008D"/>
    <w:rsid w:val="00E602AD"/>
    <w:rsid w:val="00E60389"/>
    <w:rsid w:val="00E604DA"/>
    <w:rsid w:val="00E6072B"/>
    <w:rsid w:val="00E609E7"/>
    <w:rsid w:val="00E60B4F"/>
    <w:rsid w:val="00E614C0"/>
    <w:rsid w:val="00E614E8"/>
    <w:rsid w:val="00E61CDA"/>
    <w:rsid w:val="00E61DA3"/>
    <w:rsid w:val="00E61F09"/>
    <w:rsid w:val="00E62C3F"/>
    <w:rsid w:val="00E62F0D"/>
    <w:rsid w:val="00E634B7"/>
    <w:rsid w:val="00E63682"/>
    <w:rsid w:val="00E63B09"/>
    <w:rsid w:val="00E63BB2"/>
    <w:rsid w:val="00E63D9D"/>
    <w:rsid w:val="00E6438D"/>
    <w:rsid w:val="00E6444B"/>
    <w:rsid w:val="00E644C4"/>
    <w:rsid w:val="00E647BF"/>
    <w:rsid w:val="00E64846"/>
    <w:rsid w:val="00E64C50"/>
    <w:rsid w:val="00E64D99"/>
    <w:rsid w:val="00E64FE9"/>
    <w:rsid w:val="00E65297"/>
    <w:rsid w:val="00E6554E"/>
    <w:rsid w:val="00E656B2"/>
    <w:rsid w:val="00E65856"/>
    <w:rsid w:val="00E658A0"/>
    <w:rsid w:val="00E65A37"/>
    <w:rsid w:val="00E65A9A"/>
    <w:rsid w:val="00E65C54"/>
    <w:rsid w:val="00E660EF"/>
    <w:rsid w:val="00E66AE0"/>
    <w:rsid w:val="00E67145"/>
    <w:rsid w:val="00E67337"/>
    <w:rsid w:val="00E67373"/>
    <w:rsid w:val="00E675B0"/>
    <w:rsid w:val="00E677E8"/>
    <w:rsid w:val="00E67DA7"/>
    <w:rsid w:val="00E67DBF"/>
    <w:rsid w:val="00E67E02"/>
    <w:rsid w:val="00E67F1B"/>
    <w:rsid w:val="00E70057"/>
    <w:rsid w:val="00E7067E"/>
    <w:rsid w:val="00E706F9"/>
    <w:rsid w:val="00E70700"/>
    <w:rsid w:val="00E70B01"/>
    <w:rsid w:val="00E70BDA"/>
    <w:rsid w:val="00E70EB6"/>
    <w:rsid w:val="00E70EF0"/>
    <w:rsid w:val="00E70F07"/>
    <w:rsid w:val="00E710AF"/>
    <w:rsid w:val="00E7125A"/>
    <w:rsid w:val="00E7157D"/>
    <w:rsid w:val="00E7166B"/>
    <w:rsid w:val="00E71893"/>
    <w:rsid w:val="00E7199E"/>
    <w:rsid w:val="00E71B1F"/>
    <w:rsid w:val="00E71C7A"/>
    <w:rsid w:val="00E71D6D"/>
    <w:rsid w:val="00E7217F"/>
    <w:rsid w:val="00E724B1"/>
    <w:rsid w:val="00E725DE"/>
    <w:rsid w:val="00E727D3"/>
    <w:rsid w:val="00E72C47"/>
    <w:rsid w:val="00E72C48"/>
    <w:rsid w:val="00E731AF"/>
    <w:rsid w:val="00E73280"/>
    <w:rsid w:val="00E73306"/>
    <w:rsid w:val="00E737B5"/>
    <w:rsid w:val="00E7392F"/>
    <w:rsid w:val="00E73966"/>
    <w:rsid w:val="00E73F37"/>
    <w:rsid w:val="00E73F7F"/>
    <w:rsid w:val="00E74036"/>
    <w:rsid w:val="00E74062"/>
    <w:rsid w:val="00E74441"/>
    <w:rsid w:val="00E74584"/>
    <w:rsid w:val="00E748C4"/>
    <w:rsid w:val="00E74A2B"/>
    <w:rsid w:val="00E74B29"/>
    <w:rsid w:val="00E74B54"/>
    <w:rsid w:val="00E74BDE"/>
    <w:rsid w:val="00E75001"/>
    <w:rsid w:val="00E75556"/>
    <w:rsid w:val="00E75778"/>
    <w:rsid w:val="00E75888"/>
    <w:rsid w:val="00E75F4F"/>
    <w:rsid w:val="00E76CE9"/>
    <w:rsid w:val="00E76DCA"/>
    <w:rsid w:val="00E7723A"/>
    <w:rsid w:val="00E77508"/>
    <w:rsid w:val="00E77799"/>
    <w:rsid w:val="00E77B92"/>
    <w:rsid w:val="00E77C22"/>
    <w:rsid w:val="00E77ED1"/>
    <w:rsid w:val="00E77F96"/>
    <w:rsid w:val="00E800E5"/>
    <w:rsid w:val="00E80381"/>
    <w:rsid w:val="00E803E2"/>
    <w:rsid w:val="00E80D21"/>
    <w:rsid w:val="00E80F6E"/>
    <w:rsid w:val="00E814B9"/>
    <w:rsid w:val="00E8188F"/>
    <w:rsid w:val="00E81E47"/>
    <w:rsid w:val="00E821E9"/>
    <w:rsid w:val="00E8254C"/>
    <w:rsid w:val="00E825C3"/>
    <w:rsid w:val="00E825C8"/>
    <w:rsid w:val="00E82A9C"/>
    <w:rsid w:val="00E82F16"/>
    <w:rsid w:val="00E836A8"/>
    <w:rsid w:val="00E837AB"/>
    <w:rsid w:val="00E837B6"/>
    <w:rsid w:val="00E84177"/>
    <w:rsid w:val="00E845B0"/>
    <w:rsid w:val="00E846AA"/>
    <w:rsid w:val="00E84709"/>
    <w:rsid w:val="00E8477B"/>
    <w:rsid w:val="00E84F28"/>
    <w:rsid w:val="00E84FB4"/>
    <w:rsid w:val="00E85262"/>
    <w:rsid w:val="00E8532F"/>
    <w:rsid w:val="00E855F8"/>
    <w:rsid w:val="00E85BC0"/>
    <w:rsid w:val="00E85D02"/>
    <w:rsid w:val="00E85F3E"/>
    <w:rsid w:val="00E85FEB"/>
    <w:rsid w:val="00E86356"/>
    <w:rsid w:val="00E8638B"/>
    <w:rsid w:val="00E86CF2"/>
    <w:rsid w:val="00E86DA9"/>
    <w:rsid w:val="00E86E11"/>
    <w:rsid w:val="00E871CE"/>
    <w:rsid w:val="00E8741D"/>
    <w:rsid w:val="00E874B2"/>
    <w:rsid w:val="00E87A50"/>
    <w:rsid w:val="00E87BBC"/>
    <w:rsid w:val="00E9056F"/>
    <w:rsid w:val="00E90691"/>
    <w:rsid w:val="00E90CA5"/>
    <w:rsid w:val="00E910B9"/>
    <w:rsid w:val="00E91146"/>
    <w:rsid w:val="00E911C4"/>
    <w:rsid w:val="00E91409"/>
    <w:rsid w:val="00E91415"/>
    <w:rsid w:val="00E9191A"/>
    <w:rsid w:val="00E919BC"/>
    <w:rsid w:val="00E91A90"/>
    <w:rsid w:val="00E924A7"/>
    <w:rsid w:val="00E92CE3"/>
    <w:rsid w:val="00E92FBB"/>
    <w:rsid w:val="00E93065"/>
    <w:rsid w:val="00E9340F"/>
    <w:rsid w:val="00E935FE"/>
    <w:rsid w:val="00E93709"/>
    <w:rsid w:val="00E93768"/>
    <w:rsid w:val="00E9382B"/>
    <w:rsid w:val="00E938EB"/>
    <w:rsid w:val="00E93957"/>
    <w:rsid w:val="00E93D8C"/>
    <w:rsid w:val="00E93F29"/>
    <w:rsid w:val="00E943C1"/>
    <w:rsid w:val="00E945DD"/>
    <w:rsid w:val="00E94893"/>
    <w:rsid w:val="00E94F94"/>
    <w:rsid w:val="00E95331"/>
    <w:rsid w:val="00E95354"/>
    <w:rsid w:val="00E954B5"/>
    <w:rsid w:val="00E9563F"/>
    <w:rsid w:val="00E9576C"/>
    <w:rsid w:val="00E9615E"/>
    <w:rsid w:val="00E962F6"/>
    <w:rsid w:val="00E96345"/>
    <w:rsid w:val="00E96502"/>
    <w:rsid w:val="00E9663E"/>
    <w:rsid w:val="00E96678"/>
    <w:rsid w:val="00E966E8"/>
    <w:rsid w:val="00E96772"/>
    <w:rsid w:val="00E968DF"/>
    <w:rsid w:val="00E96EE5"/>
    <w:rsid w:val="00E97366"/>
    <w:rsid w:val="00E975E4"/>
    <w:rsid w:val="00E9760C"/>
    <w:rsid w:val="00E9768B"/>
    <w:rsid w:val="00E97708"/>
    <w:rsid w:val="00E97B0C"/>
    <w:rsid w:val="00EA0899"/>
    <w:rsid w:val="00EA0A98"/>
    <w:rsid w:val="00EA1214"/>
    <w:rsid w:val="00EA14AB"/>
    <w:rsid w:val="00EA1556"/>
    <w:rsid w:val="00EA1802"/>
    <w:rsid w:val="00EA184B"/>
    <w:rsid w:val="00EA187A"/>
    <w:rsid w:val="00EA199C"/>
    <w:rsid w:val="00EA1AF3"/>
    <w:rsid w:val="00EA1CA3"/>
    <w:rsid w:val="00EA1ECB"/>
    <w:rsid w:val="00EA207B"/>
    <w:rsid w:val="00EA23EC"/>
    <w:rsid w:val="00EA2534"/>
    <w:rsid w:val="00EA2596"/>
    <w:rsid w:val="00EA29EB"/>
    <w:rsid w:val="00EA2BCF"/>
    <w:rsid w:val="00EA3237"/>
    <w:rsid w:val="00EA3594"/>
    <w:rsid w:val="00EA3AE9"/>
    <w:rsid w:val="00EA3ED6"/>
    <w:rsid w:val="00EA4008"/>
    <w:rsid w:val="00EA419E"/>
    <w:rsid w:val="00EA492B"/>
    <w:rsid w:val="00EA4DD8"/>
    <w:rsid w:val="00EA57F1"/>
    <w:rsid w:val="00EA5821"/>
    <w:rsid w:val="00EA5D5F"/>
    <w:rsid w:val="00EA5F67"/>
    <w:rsid w:val="00EA5FBE"/>
    <w:rsid w:val="00EA61A9"/>
    <w:rsid w:val="00EA63BA"/>
    <w:rsid w:val="00EA6A6C"/>
    <w:rsid w:val="00EA6C19"/>
    <w:rsid w:val="00EA6C94"/>
    <w:rsid w:val="00EA7067"/>
    <w:rsid w:val="00EA7425"/>
    <w:rsid w:val="00EA796D"/>
    <w:rsid w:val="00EA7D64"/>
    <w:rsid w:val="00EB02B1"/>
    <w:rsid w:val="00EB03AD"/>
    <w:rsid w:val="00EB0690"/>
    <w:rsid w:val="00EB0F0A"/>
    <w:rsid w:val="00EB18DC"/>
    <w:rsid w:val="00EB18EA"/>
    <w:rsid w:val="00EB26BB"/>
    <w:rsid w:val="00EB2898"/>
    <w:rsid w:val="00EB2A8F"/>
    <w:rsid w:val="00EB3004"/>
    <w:rsid w:val="00EB3392"/>
    <w:rsid w:val="00EB37A4"/>
    <w:rsid w:val="00EB37C6"/>
    <w:rsid w:val="00EB4181"/>
    <w:rsid w:val="00EB4628"/>
    <w:rsid w:val="00EB4903"/>
    <w:rsid w:val="00EB4BA1"/>
    <w:rsid w:val="00EB4D1B"/>
    <w:rsid w:val="00EB5151"/>
    <w:rsid w:val="00EB5603"/>
    <w:rsid w:val="00EB5792"/>
    <w:rsid w:val="00EB5CC2"/>
    <w:rsid w:val="00EB5D02"/>
    <w:rsid w:val="00EB5D8D"/>
    <w:rsid w:val="00EB60F5"/>
    <w:rsid w:val="00EB6303"/>
    <w:rsid w:val="00EB69C0"/>
    <w:rsid w:val="00EB6A09"/>
    <w:rsid w:val="00EB6BCA"/>
    <w:rsid w:val="00EB6E38"/>
    <w:rsid w:val="00EB7125"/>
    <w:rsid w:val="00EB7188"/>
    <w:rsid w:val="00EB7292"/>
    <w:rsid w:val="00EB7422"/>
    <w:rsid w:val="00EB76F1"/>
    <w:rsid w:val="00EB7779"/>
    <w:rsid w:val="00EB77BC"/>
    <w:rsid w:val="00EB7BB1"/>
    <w:rsid w:val="00EB7DCD"/>
    <w:rsid w:val="00EC037F"/>
    <w:rsid w:val="00EC0394"/>
    <w:rsid w:val="00EC05FE"/>
    <w:rsid w:val="00EC0B3A"/>
    <w:rsid w:val="00EC0CBA"/>
    <w:rsid w:val="00EC0E36"/>
    <w:rsid w:val="00EC0E63"/>
    <w:rsid w:val="00EC0F3F"/>
    <w:rsid w:val="00EC1057"/>
    <w:rsid w:val="00EC115E"/>
    <w:rsid w:val="00EC1A25"/>
    <w:rsid w:val="00EC2209"/>
    <w:rsid w:val="00EC2C28"/>
    <w:rsid w:val="00EC2E80"/>
    <w:rsid w:val="00EC3500"/>
    <w:rsid w:val="00EC363F"/>
    <w:rsid w:val="00EC3921"/>
    <w:rsid w:val="00EC4093"/>
    <w:rsid w:val="00EC412C"/>
    <w:rsid w:val="00EC4654"/>
    <w:rsid w:val="00EC4662"/>
    <w:rsid w:val="00EC4922"/>
    <w:rsid w:val="00EC4A5E"/>
    <w:rsid w:val="00EC4AE6"/>
    <w:rsid w:val="00EC4B58"/>
    <w:rsid w:val="00EC4C13"/>
    <w:rsid w:val="00EC4DF3"/>
    <w:rsid w:val="00EC4E26"/>
    <w:rsid w:val="00EC4EC4"/>
    <w:rsid w:val="00EC5281"/>
    <w:rsid w:val="00EC531C"/>
    <w:rsid w:val="00EC5549"/>
    <w:rsid w:val="00EC5978"/>
    <w:rsid w:val="00EC5E33"/>
    <w:rsid w:val="00EC60B1"/>
    <w:rsid w:val="00EC6232"/>
    <w:rsid w:val="00EC6585"/>
    <w:rsid w:val="00EC65E0"/>
    <w:rsid w:val="00EC6E60"/>
    <w:rsid w:val="00EC7249"/>
    <w:rsid w:val="00EC78FD"/>
    <w:rsid w:val="00EC791D"/>
    <w:rsid w:val="00EC7A73"/>
    <w:rsid w:val="00EC7E1B"/>
    <w:rsid w:val="00ED0029"/>
    <w:rsid w:val="00ED007F"/>
    <w:rsid w:val="00ED055B"/>
    <w:rsid w:val="00ED05B2"/>
    <w:rsid w:val="00ED0CD6"/>
    <w:rsid w:val="00ED0EC6"/>
    <w:rsid w:val="00ED0F6E"/>
    <w:rsid w:val="00ED1078"/>
    <w:rsid w:val="00ED16D4"/>
    <w:rsid w:val="00ED17C4"/>
    <w:rsid w:val="00ED1D96"/>
    <w:rsid w:val="00ED1DAD"/>
    <w:rsid w:val="00ED1E99"/>
    <w:rsid w:val="00ED1FF2"/>
    <w:rsid w:val="00ED21E5"/>
    <w:rsid w:val="00ED26DB"/>
    <w:rsid w:val="00ED26FF"/>
    <w:rsid w:val="00ED286E"/>
    <w:rsid w:val="00ED2E3D"/>
    <w:rsid w:val="00ED328F"/>
    <w:rsid w:val="00ED342A"/>
    <w:rsid w:val="00ED381B"/>
    <w:rsid w:val="00ED397B"/>
    <w:rsid w:val="00ED3AE4"/>
    <w:rsid w:val="00ED3CDE"/>
    <w:rsid w:val="00ED3CE2"/>
    <w:rsid w:val="00ED3FD6"/>
    <w:rsid w:val="00ED42FB"/>
    <w:rsid w:val="00ED4369"/>
    <w:rsid w:val="00ED4949"/>
    <w:rsid w:val="00ED4B08"/>
    <w:rsid w:val="00ED4DB2"/>
    <w:rsid w:val="00ED4DDF"/>
    <w:rsid w:val="00ED541A"/>
    <w:rsid w:val="00ED5579"/>
    <w:rsid w:val="00ED59A3"/>
    <w:rsid w:val="00ED5C8A"/>
    <w:rsid w:val="00ED5D89"/>
    <w:rsid w:val="00ED6038"/>
    <w:rsid w:val="00ED655B"/>
    <w:rsid w:val="00ED669F"/>
    <w:rsid w:val="00ED6746"/>
    <w:rsid w:val="00ED68BA"/>
    <w:rsid w:val="00ED68C1"/>
    <w:rsid w:val="00ED6B68"/>
    <w:rsid w:val="00ED6E27"/>
    <w:rsid w:val="00ED6E8D"/>
    <w:rsid w:val="00ED76E4"/>
    <w:rsid w:val="00ED7947"/>
    <w:rsid w:val="00ED7CE5"/>
    <w:rsid w:val="00EE0256"/>
    <w:rsid w:val="00EE056F"/>
    <w:rsid w:val="00EE05C1"/>
    <w:rsid w:val="00EE0E2D"/>
    <w:rsid w:val="00EE0F08"/>
    <w:rsid w:val="00EE0F84"/>
    <w:rsid w:val="00EE0FAF"/>
    <w:rsid w:val="00EE126A"/>
    <w:rsid w:val="00EE12C6"/>
    <w:rsid w:val="00EE1CD0"/>
    <w:rsid w:val="00EE1DCC"/>
    <w:rsid w:val="00EE21BA"/>
    <w:rsid w:val="00EE2646"/>
    <w:rsid w:val="00EE27CE"/>
    <w:rsid w:val="00EE2AC6"/>
    <w:rsid w:val="00EE2CF3"/>
    <w:rsid w:val="00EE3508"/>
    <w:rsid w:val="00EE36C1"/>
    <w:rsid w:val="00EE434F"/>
    <w:rsid w:val="00EE474E"/>
    <w:rsid w:val="00EE47C5"/>
    <w:rsid w:val="00EE4984"/>
    <w:rsid w:val="00EE4CF3"/>
    <w:rsid w:val="00EE5422"/>
    <w:rsid w:val="00EE5926"/>
    <w:rsid w:val="00EE5A09"/>
    <w:rsid w:val="00EE5C34"/>
    <w:rsid w:val="00EE5DA2"/>
    <w:rsid w:val="00EE6431"/>
    <w:rsid w:val="00EE6728"/>
    <w:rsid w:val="00EE6F3F"/>
    <w:rsid w:val="00EE6F93"/>
    <w:rsid w:val="00EE7031"/>
    <w:rsid w:val="00EE7092"/>
    <w:rsid w:val="00EE716C"/>
    <w:rsid w:val="00EE717A"/>
    <w:rsid w:val="00EE7A6A"/>
    <w:rsid w:val="00EE7D69"/>
    <w:rsid w:val="00EE7E2B"/>
    <w:rsid w:val="00EF009E"/>
    <w:rsid w:val="00EF0206"/>
    <w:rsid w:val="00EF0789"/>
    <w:rsid w:val="00EF07D8"/>
    <w:rsid w:val="00EF0A22"/>
    <w:rsid w:val="00EF104A"/>
    <w:rsid w:val="00EF1242"/>
    <w:rsid w:val="00EF1557"/>
    <w:rsid w:val="00EF18B5"/>
    <w:rsid w:val="00EF1DD2"/>
    <w:rsid w:val="00EF208B"/>
    <w:rsid w:val="00EF226C"/>
    <w:rsid w:val="00EF23C4"/>
    <w:rsid w:val="00EF26CE"/>
    <w:rsid w:val="00EF2770"/>
    <w:rsid w:val="00EF2812"/>
    <w:rsid w:val="00EF29B3"/>
    <w:rsid w:val="00EF2C0F"/>
    <w:rsid w:val="00EF2C27"/>
    <w:rsid w:val="00EF2DB5"/>
    <w:rsid w:val="00EF41BC"/>
    <w:rsid w:val="00EF4232"/>
    <w:rsid w:val="00EF443E"/>
    <w:rsid w:val="00EF4441"/>
    <w:rsid w:val="00EF4C17"/>
    <w:rsid w:val="00EF4C49"/>
    <w:rsid w:val="00EF5510"/>
    <w:rsid w:val="00EF56A3"/>
    <w:rsid w:val="00EF56DC"/>
    <w:rsid w:val="00EF5986"/>
    <w:rsid w:val="00EF5B3B"/>
    <w:rsid w:val="00EF5C3F"/>
    <w:rsid w:val="00EF5E37"/>
    <w:rsid w:val="00EF6003"/>
    <w:rsid w:val="00EF6057"/>
    <w:rsid w:val="00EF629F"/>
    <w:rsid w:val="00EF6785"/>
    <w:rsid w:val="00EF681B"/>
    <w:rsid w:val="00EF68E2"/>
    <w:rsid w:val="00EF6C84"/>
    <w:rsid w:val="00EF6EDD"/>
    <w:rsid w:val="00EF70F1"/>
    <w:rsid w:val="00EF7100"/>
    <w:rsid w:val="00EF717C"/>
    <w:rsid w:val="00EF7295"/>
    <w:rsid w:val="00EF7375"/>
    <w:rsid w:val="00EF76E3"/>
    <w:rsid w:val="00EF7A65"/>
    <w:rsid w:val="00EF7B86"/>
    <w:rsid w:val="00EF7C48"/>
    <w:rsid w:val="00EF7E06"/>
    <w:rsid w:val="00F001BC"/>
    <w:rsid w:val="00F00285"/>
    <w:rsid w:val="00F002FA"/>
    <w:rsid w:val="00F0042B"/>
    <w:rsid w:val="00F0045B"/>
    <w:rsid w:val="00F00571"/>
    <w:rsid w:val="00F00B4F"/>
    <w:rsid w:val="00F00D6B"/>
    <w:rsid w:val="00F0130D"/>
    <w:rsid w:val="00F0162C"/>
    <w:rsid w:val="00F01A0A"/>
    <w:rsid w:val="00F01C43"/>
    <w:rsid w:val="00F01D18"/>
    <w:rsid w:val="00F01E07"/>
    <w:rsid w:val="00F01E79"/>
    <w:rsid w:val="00F02492"/>
    <w:rsid w:val="00F02C5A"/>
    <w:rsid w:val="00F02CD8"/>
    <w:rsid w:val="00F02F94"/>
    <w:rsid w:val="00F0301B"/>
    <w:rsid w:val="00F03560"/>
    <w:rsid w:val="00F03593"/>
    <w:rsid w:val="00F03BF3"/>
    <w:rsid w:val="00F04388"/>
    <w:rsid w:val="00F043B5"/>
    <w:rsid w:val="00F044C2"/>
    <w:rsid w:val="00F04BDE"/>
    <w:rsid w:val="00F0565B"/>
    <w:rsid w:val="00F0579B"/>
    <w:rsid w:val="00F05AE2"/>
    <w:rsid w:val="00F05CB3"/>
    <w:rsid w:val="00F05DF2"/>
    <w:rsid w:val="00F06145"/>
    <w:rsid w:val="00F06180"/>
    <w:rsid w:val="00F06277"/>
    <w:rsid w:val="00F0627F"/>
    <w:rsid w:val="00F063A3"/>
    <w:rsid w:val="00F066A4"/>
    <w:rsid w:val="00F066D9"/>
    <w:rsid w:val="00F067AE"/>
    <w:rsid w:val="00F06B4A"/>
    <w:rsid w:val="00F07508"/>
    <w:rsid w:val="00F07FDB"/>
    <w:rsid w:val="00F101D0"/>
    <w:rsid w:val="00F10581"/>
    <w:rsid w:val="00F105A2"/>
    <w:rsid w:val="00F1072F"/>
    <w:rsid w:val="00F10ACA"/>
    <w:rsid w:val="00F10ADF"/>
    <w:rsid w:val="00F113DF"/>
    <w:rsid w:val="00F11588"/>
    <w:rsid w:val="00F11832"/>
    <w:rsid w:val="00F11923"/>
    <w:rsid w:val="00F119E2"/>
    <w:rsid w:val="00F11BA0"/>
    <w:rsid w:val="00F11E8E"/>
    <w:rsid w:val="00F11FC0"/>
    <w:rsid w:val="00F122BB"/>
    <w:rsid w:val="00F12429"/>
    <w:rsid w:val="00F1275B"/>
    <w:rsid w:val="00F12D81"/>
    <w:rsid w:val="00F12EC6"/>
    <w:rsid w:val="00F12EF9"/>
    <w:rsid w:val="00F133F3"/>
    <w:rsid w:val="00F1345C"/>
    <w:rsid w:val="00F134BF"/>
    <w:rsid w:val="00F13AB8"/>
    <w:rsid w:val="00F13B86"/>
    <w:rsid w:val="00F13E1B"/>
    <w:rsid w:val="00F140F1"/>
    <w:rsid w:val="00F1429D"/>
    <w:rsid w:val="00F147E8"/>
    <w:rsid w:val="00F1484A"/>
    <w:rsid w:val="00F1498E"/>
    <w:rsid w:val="00F149C8"/>
    <w:rsid w:val="00F151E8"/>
    <w:rsid w:val="00F152C5"/>
    <w:rsid w:val="00F15384"/>
    <w:rsid w:val="00F1544C"/>
    <w:rsid w:val="00F15708"/>
    <w:rsid w:val="00F1575E"/>
    <w:rsid w:val="00F15D80"/>
    <w:rsid w:val="00F15EAE"/>
    <w:rsid w:val="00F15EE7"/>
    <w:rsid w:val="00F16379"/>
    <w:rsid w:val="00F16723"/>
    <w:rsid w:val="00F167A8"/>
    <w:rsid w:val="00F16814"/>
    <w:rsid w:val="00F16885"/>
    <w:rsid w:val="00F1697F"/>
    <w:rsid w:val="00F16A21"/>
    <w:rsid w:val="00F16F36"/>
    <w:rsid w:val="00F1715E"/>
    <w:rsid w:val="00F171BE"/>
    <w:rsid w:val="00F17273"/>
    <w:rsid w:val="00F17776"/>
    <w:rsid w:val="00F17A84"/>
    <w:rsid w:val="00F17BA0"/>
    <w:rsid w:val="00F17C67"/>
    <w:rsid w:val="00F17DF5"/>
    <w:rsid w:val="00F17E39"/>
    <w:rsid w:val="00F20014"/>
    <w:rsid w:val="00F20386"/>
    <w:rsid w:val="00F20459"/>
    <w:rsid w:val="00F20483"/>
    <w:rsid w:val="00F206CF"/>
    <w:rsid w:val="00F2077C"/>
    <w:rsid w:val="00F2079E"/>
    <w:rsid w:val="00F20CAD"/>
    <w:rsid w:val="00F20FAB"/>
    <w:rsid w:val="00F212B2"/>
    <w:rsid w:val="00F2132C"/>
    <w:rsid w:val="00F2184F"/>
    <w:rsid w:val="00F21B30"/>
    <w:rsid w:val="00F21DE3"/>
    <w:rsid w:val="00F22A55"/>
    <w:rsid w:val="00F22D64"/>
    <w:rsid w:val="00F22E0B"/>
    <w:rsid w:val="00F22EF3"/>
    <w:rsid w:val="00F23365"/>
    <w:rsid w:val="00F233E9"/>
    <w:rsid w:val="00F23602"/>
    <w:rsid w:val="00F239A1"/>
    <w:rsid w:val="00F23CE5"/>
    <w:rsid w:val="00F244A3"/>
    <w:rsid w:val="00F24A4E"/>
    <w:rsid w:val="00F24BD1"/>
    <w:rsid w:val="00F24CA9"/>
    <w:rsid w:val="00F25583"/>
    <w:rsid w:val="00F25C98"/>
    <w:rsid w:val="00F25F68"/>
    <w:rsid w:val="00F2615D"/>
    <w:rsid w:val="00F261A9"/>
    <w:rsid w:val="00F261BC"/>
    <w:rsid w:val="00F261DA"/>
    <w:rsid w:val="00F2647A"/>
    <w:rsid w:val="00F26638"/>
    <w:rsid w:val="00F26B97"/>
    <w:rsid w:val="00F277FF"/>
    <w:rsid w:val="00F301CA"/>
    <w:rsid w:val="00F3038B"/>
    <w:rsid w:val="00F3067A"/>
    <w:rsid w:val="00F30C6E"/>
    <w:rsid w:val="00F30E4F"/>
    <w:rsid w:val="00F31146"/>
    <w:rsid w:val="00F3175E"/>
    <w:rsid w:val="00F31771"/>
    <w:rsid w:val="00F31A40"/>
    <w:rsid w:val="00F32192"/>
    <w:rsid w:val="00F32357"/>
    <w:rsid w:val="00F3239D"/>
    <w:rsid w:val="00F32449"/>
    <w:rsid w:val="00F3255E"/>
    <w:rsid w:val="00F3275D"/>
    <w:rsid w:val="00F32770"/>
    <w:rsid w:val="00F32D29"/>
    <w:rsid w:val="00F3371A"/>
    <w:rsid w:val="00F33A98"/>
    <w:rsid w:val="00F33E24"/>
    <w:rsid w:val="00F3439A"/>
    <w:rsid w:val="00F3501B"/>
    <w:rsid w:val="00F35145"/>
    <w:rsid w:val="00F35189"/>
    <w:rsid w:val="00F35743"/>
    <w:rsid w:val="00F35C94"/>
    <w:rsid w:val="00F35CF9"/>
    <w:rsid w:val="00F35E68"/>
    <w:rsid w:val="00F35FEC"/>
    <w:rsid w:val="00F3603C"/>
    <w:rsid w:val="00F36103"/>
    <w:rsid w:val="00F3630C"/>
    <w:rsid w:val="00F36405"/>
    <w:rsid w:val="00F3670D"/>
    <w:rsid w:val="00F367EC"/>
    <w:rsid w:val="00F368F6"/>
    <w:rsid w:val="00F3697B"/>
    <w:rsid w:val="00F36A92"/>
    <w:rsid w:val="00F36AB6"/>
    <w:rsid w:val="00F36C8A"/>
    <w:rsid w:val="00F36D34"/>
    <w:rsid w:val="00F371D1"/>
    <w:rsid w:val="00F37350"/>
    <w:rsid w:val="00F37369"/>
    <w:rsid w:val="00F37464"/>
    <w:rsid w:val="00F378BD"/>
    <w:rsid w:val="00F37C9A"/>
    <w:rsid w:val="00F404AE"/>
    <w:rsid w:val="00F40552"/>
    <w:rsid w:val="00F405EB"/>
    <w:rsid w:val="00F4068F"/>
    <w:rsid w:val="00F4070D"/>
    <w:rsid w:val="00F4097D"/>
    <w:rsid w:val="00F40BA4"/>
    <w:rsid w:val="00F40BC0"/>
    <w:rsid w:val="00F40C7F"/>
    <w:rsid w:val="00F41462"/>
    <w:rsid w:val="00F4178B"/>
    <w:rsid w:val="00F41A4A"/>
    <w:rsid w:val="00F41AE4"/>
    <w:rsid w:val="00F41D53"/>
    <w:rsid w:val="00F4242C"/>
    <w:rsid w:val="00F4251B"/>
    <w:rsid w:val="00F4269C"/>
    <w:rsid w:val="00F426B0"/>
    <w:rsid w:val="00F42797"/>
    <w:rsid w:val="00F42881"/>
    <w:rsid w:val="00F433FC"/>
    <w:rsid w:val="00F43629"/>
    <w:rsid w:val="00F436CC"/>
    <w:rsid w:val="00F43CD8"/>
    <w:rsid w:val="00F43DF8"/>
    <w:rsid w:val="00F44005"/>
    <w:rsid w:val="00F441EA"/>
    <w:rsid w:val="00F44478"/>
    <w:rsid w:val="00F4450B"/>
    <w:rsid w:val="00F4451D"/>
    <w:rsid w:val="00F44711"/>
    <w:rsid w:val="00F44AD7"/>
    <w:rsid w:val="00F44BB8"/>
    <w:rsid w:val="00F44C0B"/>
    <w:rsid w:val="00F4501C"/>
    <w:rsid w:val="00F45063"/>
    <w:rsid w:val="00F4530A"/>
    <w:rsid w:val="00F4556A"/>
    <w:rsid w:val="00F4560E"/>
    <w:rsid w:val="00F4569C"/>
    <w:rsid w:val="00F45A5D"/>
    <w:rsid w:val="00F45D95"/>
    <w:rsid w:val="00F461D8"/>
    <w:rsid w:val="00F46713"/>
    <w:rsid w:val="00F47C29"/>
    <w:rsid w:val="00F47F1E"/>
    <w:rsid w:val="00F50009"/>
    <w:rsid w:val="00F50157"/>
    <w:rsid w:val="00F506CE"/>
    <w:rsid w:val="00F5093C"/>
    <w:rsid w:val="00F50CD5"/>
    <w:rsid w:val="00F50D6A"/>
    <w:rsid w:val="00F50EAC"/>
    <w:rsid w:val="00F51032"/>
    <w:rsid w:val="00F5146C"/>
    <w:rsid w:val="00F51915"/>
    <w:rsid w:val="00F51FBC"/>
    <w:rsid w:val="00F52362"/>
    <w:rsid w:val="00F523B7"/>
    <w:rsid w:val="00F534A5"/>
    <w:rsid w:val="00F5356C"/>
    <w:rsid w:val="00F54309"/>
    <w:rsid w:val="00F54944"/>
    <w:rsid w:val="00F550D0"/>
    <w:rsid w:val="00F553A1"/>
    <w:rsid w:val="00F55494"/>
    <w:rsid w:val="00F554A7"/>
    <w:rsid w:val="00F55749"/>
    <w:rsid w:val="00F55C4C"/>
    <w:rsid w:val="00F55D39"/>
    <w:rsid w:val="00F55F68"/>
    <w:rsid w:val="00F5604B"/>
    <w:rsid w:val="00F56138"/>
    <w:rsid w:val="00F563D2"/>
    <w:rsid w:val="00F5651D"/>
    <w:rsid w:val="00F5660C"/>
    <w:rsid w:val="00F56819"/>
    <w:rsid w:val="00F568F9"/>
    <w:rsid w:val="00F569D8"/>
    <w:rsid w:val="00F56C18"/>
    <w:rsid w:val="00F56CE9"/>
    <w:rsid w:val="00F579DB"/>
    <w:rsid w:val="00F57C72"/>
    <w:rsid w:val="00F57EE0"/>
    <w:rsid w:val="00F57F6E"/>
    <w:rsid w:val="00F6060A"/>
    <w:rsid w:val="00F60944"/>
    <w:rsid w:val="00F60959"/>
    <w:rsid w:val="00F60979"/>
    <w:rsid w:val="00F6111A"/>
    <w:rsid w:val="00F61AE3"/>
    <w:rsid w:val="00F61BD2"/>
    <w:rsid w:val="00F61BDD"/>
    <w:rsid w:val="00F61CBB"/>
    <w:rsid w:val="00F62145"/>
    <w:rsid w:val="00F621AE"/>
    <w:rsid w:val="00F62319"/>
    <w:rsid w:val="00F62748"/>
    <w:rsid w:val="00F62833"/>
    <w:rsid w:val="00F62EB4"/>
    <w:rsid w:val="00F639DE"/>
    <w:rsid w:val="00F63A3E"/>
    <w:rsid w:val="00F63A56"/>
    <w:rsid w:val="00F63E57"/>
    <w:rsid w:val="00F63F1B"/>
    <w:rsid w:val="00F63FCA"/>
    <w:rsid w:val="00F642D9"/>
    <w:rsid w:val="00F6436F"/>
    <w:rsid w:val="00F64498"/>
    <w:rsid w:val="00F644A4"/>
    <w:rsid w:val="00F6451C"/>
    <w:rsid w:val="00F64588"/>
    <w:rsid w:val="00F646E3"/>
    <w:rsid w:val="00F64908"/>
    <w:rsid w:val="00F64B2B"/>
    <w:rsid w:val="00F64B55"/>
    <w:rsid w:val="00F64C52"/>
    <w:rsid w:val="00F65B5B"/>
    <w:rsid w:val="00F66533"/>
    <w:rsid w:val="00F66548"/>
    <w:rsid w:val="00F66839"/>
    <w:rsid w:val="00F67B92"/>
    <w:rsid w:val="00F67BF7"/>
    <w:rsid w:val="00F67D8E"/>
    <w:rsid w:val="00F67FA5"/>
    <w:rsid w:val="00F7018C"/>
    <w:rsid w:val="00F70288"/>
    <w:rsid w:val="00F70607"/>
    <w:rsid w:val="00F70880"/>
    <w:rsid w:val="00F70DD6"/>
    <w:rsid w:val="00F70F28"/>
    <w:rsid w:val="00F70F51"/>
    <w:rsid w:val="00F710C4"/>
    <w:rsid w:val="00F71141"/>
    <w:rsid w:val="00F71DF2"/>
    <w:rsid w:val="00F71F48"/>
    <w:rsid w:val="00F71FA5"/>
    <w:rsid w:val="00F7215F"/>
    <w:rsid w:val="00F72322"/>
    <w:rsid w:val="00F7243B"/>
    <w:rsid w:val="00F728B7"/>
    <w:rsid w:val="00F72A7D"/>
    <w:rsid w:val="00F72B19"/>
    <w:rsid w:val="00F72FA4"/>
    <w:rsid w:val="00F73274"/>
    <w:rsid w:val="00F736B6"/>
    <w:rsid w:val="00F7381C"/>
    <w:rsid w:val="00F73D13"/>
    <w:rsid w:val="00F73EA4"/>
    <w:rsid w:val="00F74127"/>
    <w:rsid w:val="00F74423"/>
    <w:rsid w:val="00F746DC"/>
    <w:rsid w:val="00F747AA"/>
    <w:rsid w:val="00F749FE"/>
    <w:rsid w:val="00F74A0D"/>
    <w:rsid w:val="00F74B8C"/>
    <w:rsid w:val="00F74C5B"/>
    <w:rsid w:val="00F74F45"/>
    <w:rsid w:val="00F75088"/>
    <w:rsid w:val="00F751D8"/>
    <w:rsid w:val="00F7564A"/>
    <w:rsid w:val="00F7580E"/>
    <w:rsid w:val="00F75D43"/>
    <w:rsid w:val="00F75EA3"/>
    <w:rsid w:val="00F762CB"/>
    <w:rsid w:val="00F76524"/>
    <w:rsid w:val="00F76810"/>
    <w:rsid w:val="00F76B48"/>
    <w:rsid w:val="00F76FFF"/>
    <w:rsid w:val="00F7747B"/>
    <w:rsid w:val="00F77516"/>
    <w:rsid w:val="00F775C9"/>
    <w:rsid w:val="00F775E9"/>
    <w:rsid w:val="00F77660"/>
    <w:rsid w:val="00F77775"/>
    <w:rsid w:val="00F77782"/>
    <w:rsid w:val="00F77AF0"/>
    <w:rsid w:val="00F77CFF"/>
    <w:rsid w:val="00F80125"/>
    <w:rsid w:val="00F8012A"/>
    <w:rsid w:val="00F803A5"/>
    <w:rsid w:val="00F80417"/>
    <w:rsid w:val="00F8055F"/>
    <w:rsid w:val="00F806E4"/>
    <w:rsid w:val="00F80BCD"/>
    <w:rsid w:val="00F8101C"/>
    <w:rsid w:val="00F81148"/>
    <w:rsid w:val="00F81871"/>
    <w:rsid w:val="00F819D4"/>
    <w:rsid w:val="00F81AE4"/>
    <w:rsid w:val="00F81DC6"/>
    <w:rsid w:val="00F8234D"/>
    <w:rsid w:val="00F8245B"/>
    <w:rsid w:val="00F82647"/>
    <w:rsid w:val="00F82691"/>
    <w:rsid w:val="00F82733"/>
    <w:rsid w:val="00F827CF"/>
    <w:rsid w:val="00F8290D"/>
    <w:rsid w:val="00F829FB"/>
    <w:rsid w:val="00F82A35"/>
    <w:rsid w:val="00F82AA6"/>
    <w:rsid w:val="00F82AE6"/>
    <w:rsid w:val="00F82FAA"/>
    <w:rsid w:val="00F831F1"/>
    <w:rsid w:val="00F83B22"/>
    <w:rsid w:val="00F83E67"/>
    <w:rsid w:val="00F843BC"/>
    <w:rsid w:val="00F844F1"/>
    <w:rsid w:val="00F84C19"/>
    <w:rsid w:val="00F84EF8"/>
    <w:rsid w:val="00F850F6"/>
    <w:rsid w:val="00F854B8"/>
    <w:rsid w:val="00F856EF"/>
    <w:rsid w:val="00F8591B"/>
    <w:rsid w:val="00F85A79"/>
    <w:rsid w:val="00F85AF3"/>
    <w:rsid w:val="00F861DA"/>
    <w:rsid w:val="00F86275"/>
    <w:rsid w:val="00F862C9"/>
    <w:rsid w:val="00F8678F"/>
    <w:rsid w:val="00F87200"/>
    <w:rsid w:val="00F874FB"/>
    <w:rsid w:val="00F87728"/>
    <w:rsid w:val="00F87C1A"/>
    <w:rsid w:val="00F87D59"/>
    <w:rsid w:val="00F90098"/>
    <w:rsid w:val="00F9014D"/>
    <w:rsid w:val="00F903C5"/>
    <w:rsid w:val="00F905AF"/>
    <w:rsid w:val="00F909F1"/>
    <w:rsid w:val="00F91382"/>
    <w:rsid w:val="00F916E9"/>
    <w:rsid w:val="00F9177A"/>
    <w:rsid w:val="00F91B5B"/>
    <w:rsid w:val="00F91D19"/>
    <w:rsid w:val="00F91D5F"/>
    <w:rsid w:val="00F91FAB"/>
    <w:rsid w:val="00F922F0"/>
    <w:rsid w:val="00F9235F"/>
    <w:rsid w:val="00F92419"/>
    <w:rsid w:val="00F9245D"/>
    <w:rsid w:val="00F924B9"/>
    <w:rsid w:val="00F9259E"/>
    <w:rsid w:val="00F92885"/>
    <w:rsid w:val="00F92A6C"/>
    <w:rsid w:val="00F93179"/>
    <w:rsid w:val="00F9387C"/>
    <w:rsid w:val="00F9397B"/>
    <w:rsid w:val="00F93AE8"/>
    <w:rsid w:val="00F93CA4"/>
    <w:rsid w:val="00F93D6E"/>
    <w:rsid w:val="00F93FAE"/>
    <w:rsid w:val="00F94078"/>
    <w:rsid w:val="00F944CB"/>
    <w:rsid w:val="00F946AF"/>
    <w:rsid w:val="00F949EB"/>
    <w:rsid w:val="00F94F1C"/>
    <w:rsid w:val="00F9538C"/>
    <w:rsid w:val="00F9538F"/>
    <w:rsid w:val="00F9570C"/>
    <w:rsid w:val="00F959B4"/>
    <w:rsid w:val="00F95BB9"/>
    <w:rsid w:val="00F95C29"/>
    <w:rsid w:val="00F95D7C"/>
    <w:rsid w:val="00F95DF8"/>
    <w:rsid w:val="00F966B7"/>
    <w:rsid w:val="00F96832"/>
    <w:rsid w:val="00F96B4A"/>
    <w:rsid w:val="00F96BD0"/>
    <w:rsid w:val="00F96FD1"/>
    <w:rsid w:val="00F97152"/>
    <w:rsid w:val="00F977AE"/>
    <w:rsid w:val="00F97B4C"/>
    <w:rsid w:val="00F97FE4"/>
    <w:rsid w:val="00FA02A4"/>
    <w:rsid w:val="00FA04F7"/>
    <w:rsid w:val="00FA064F"/>
    <w:rsid w:val="00FA0880"/>
    <w:rsid w:val="00FA09FD"/>
    <w:rsid w:val="00FA0BBA"/>
    <w:rsid w:val="00FA0D34"/>
    <w:rsid w:val="00FA0D5F"/>
    <w:rsid w:val="00FA0E28"/>
    <w:rsid w:val="00FA0E32"/>
    <w:rsid w:val="00FA0E91"/>
    <w:rsid w:val="00FA0EDE"/>
    <w:rsid w:val="00FA1673"/>
    <w:rsid w:val="00FA16A5"/>
    <w:rsid w:val="00FA1767"/>
    <w:rsid w:val="00FA1795"/>
    <w:rsid w:val="00FA17C0"/>
    <w:rsid w:val="00FA1993"/>
    <w:rsid w:val="00FA19F5"/>
    <w:rsid w:val="00FA1B5F"/>
    <w:rsid w:val="00FA22F1"/>
    <w:rsid w:val="00FA23B0"/>
    <w:rsid w:val="00FA243E"/>
    <w:rsid w:val="00FA2690"/>
    <w:rsid w:val="00FA29F4"/>
    <w:rsid w:val="00FA2A62"/>
    <w:rsid w:val="00FA2BD2"/>
    <w:rsid w:val="00FA33CE"/>
    <w:rsid w:val="00FA349C"/>
    <w:rsid w:val="00FA3629"/>
    <w:rsid w:val="00FA3917"/>
    <w:rsid w:val="00FA42F7"/>
    <w:rsid w:val="00FA4941"/>
    <w:rsid w:val="00FA496B"/>
    <w:rsid w:val="00FA4B71"/>
    <w:rsid w:val="00FA4DFC"/>
    <w:rsid w:val="00FA4EB1"/>
    <w:rsid w:val="00FA4F36"/>
    <w:rsid w:val="00FA55FC"/>
    <w:rsid w:val="00FA57B3"/>
    <w:rsid w:val="00FA59A0"/>
    <w:rsid w:val="00FA5D62"/>
    <w:rsid w:val="00FA5EA0"/>
    <w:rsid w:val="00FA5FE5"/>
    <w:rsid w:val="00FA60B8"/>
    <w:rsid w:val="00FA60F6"/>
    <w:rsid w:val="00FA61D1"/>
    <w:rsid w:val="00FA6941"/>
    <w:rsid w:val="00FA6CEC"/>
    <w:rsid w:val="00FA6D80"/>
    <w:rsid w:val="00FA6F4D"/>
    <w:rsid w:val="00FA72B8"/>
    <w:rsid w:val="00FA75B0"/>
    <w:rsid w:val="00FA7FF8"/>
    <w:rsid w:val="00FB00A5"/>
    <w:rsid w:val="00FB0252"/>
    <w:rsid w:val="00FB0640"/>
    <w:rsid w:val="00FB06AF"/>
    <w:rsid w:val="00FB0C48"/>
    <w:rsid w:val="00FB1154"/>
    <w:rsid w:val="00FB1289"/>
    <w:rsid w:val="00FB142A"/>
    <w:rsid w:val="00FB185B"/>
    <w:rsid w:val="00FB1898"/>
    <w:rsid w:val="00FB191F"/>
    <w:rsid w:val="00FB1C56"/>
    <w:rsid w:val="00FB1D10"/>
    <w:rsid w:val="00FB25C9"/>
    <w:rsid w:val="00FB2DDE"/>
    <w:rsid w:val="00FB2EDD"/>
    <w:rsid w:val="00FB30CB"/>
    <w:rsid w:val="00FB3651"/>
    <w:rsid w:val="00FB3917"/>
    <w:rsid w:val="00FB3AF9"/>
    <w:rsid w:val="00FB3B88"/>
    <w:rsid w:val="00FB3FAB"/>
    <w:rsid w:val="00FB41AE"/>
    <w:rsid w:val="00FB43AA"/>
    <w:rsid w:val="00FB45FF"/>
    <w:rsid w:val="00FB4614"/>
    <w:rsid w:val="00FB50B9"/>
    <w:rsid w:val="00FB54D4"/>
    <w:rsid w:val="00FB5C8C"/>
    <w:rsid w:val="00FB5F1F"/>
    <w:rsid w:val="00FB60BE"/>
    <w:rsid w:val="00FB6386"/>
    <w:rsid w:val="00FB6484"/>
    <w:rsid w:val="00FB64E1"/>
    <w:rsid w:val="00FB6B57"/>
    <w:rsid w:val="00FB7125"/>
    <w:rsid w:val="00FB74E7"/>
    <w:rsid w:val="00FB753B"/>
    <w:rsid w:val="00FB7C31"/>
    <w:rsid w:val="00FB7E7B"/>
    <w:rsid w:val="00FC0573"/>
    <w:rsid w:val="00FC0773"/>
    <w:rsid w:val="00FC0A13"/>
    <w:rsid w:val="00FC0AC5"/>
    <w:rsid w:val="00FC0BB0"/>
    <w:rsid w:val="00FC15A2"/>
    <w:rsid w:val="00FC17F5"/>
    <w:rsid w:val="00FC2170"/>
    <w:rsid w:val="00FC239B"/>
    <w:rsid w:val="00FC243F"/>
    <w:rsid w:val="00FC2659"/>
    <w:rsid w:val="00FC27F6"/>
    <w:rsid w:val="00FC29C9"/>
    <w:rsid w:val="00FC2A41"/>
    <w:rsid w:val="00FC30EF"/>
    <w:rsid w:val="00FC3806"/>
    <w:rsid w:val="00FC38C3"/>
    <w:rsid w:val="00FC3975"/>
    <w:rsid w:val="00FC3A1A"/>
    <w:rsid w:val="00FC4290"/>
    <w:rsid w:val="00FC4698"/>
    <w:rsid w:val="00FC4A6B"/>
    <w:rsid w:val="00FC4DA7"/>
    <w:rsid w:val="00FC5187"/>
    <w:rsid w:val="00FC54E8"/>
    <w:rsid w:val="00FC580D"/>
    <w:rsid w:val="00FC58DB"/>
    <w:rsid w:val="00FC5A61"/>
    <w:rsid w:val="00FC5FE7"/>
    <w:rsid w:val="00FC638B"/>
    <w:rsid w:val="00FC6497"/>
    <w:rsid w:val="00FC6590"/>
    <w:rsid w:val="00FC66C5"/>
    <w:rsid w:val="00FC68EB"/>
    <w:rsid w:val="00FC6A3B"/>
    <w:rsid w:val="00FC6B3E"/>
    <w:rsid w:val="00FC6CF0"/>
    <w:rsid w:val="00FC6DB4"/>
    <w:rsid w:val="00FC7014"/>
    <w:rsid w:val="00FC71B9"/>
    <w:rsid w:val="00FC7460"/>
    <w:rsid w:val="00FC78E9"/>
    <w:rsid w:val="00FC7DAD"/>
    <w:rsid w:val="00FC7E19"/>
    <w:rsid w:val="00FD00E7"/>
    <w:rsid w:val="00FD03A8"/>
    <w:rsid w:val="00FD046A"/>
    <w:rsid w:val="00FD07F9"/>
    <w:rsid w:val="00FD0DF1"/>
    <w:rsid w:val="00FD1017"/>
    <w:rsid w:val="00FD1193"/>
    <w:rsid w:val="00FD14BD"/>
    <w:rsid w:val="00FD1683"/>
    <w:rsid w:val="00FD1A4C"/>
    <w:rsid w:val="00FD1B0D"/>
    <w:rsid w:val="00FD205C"/>
    <w:rsid w:val="00FD20B2"/>
    <w:rsid w:val="00FD221F"/>
    <w:rsid w:val="00FD2344"/>
    <w:rsid w:val="00FD2600"/>
    <w:rsid w:val="00FD2A66"/>
    <w:rsid w:val="00FD2BD1"/>
    <w:rsid w:val="00FD2D61"/>
    <w:rsid w:val="00FD2EB9"/>
    <w:rsid w:val="00FD3807"/>
    <w:rsid w:val="00FD39CB"/>
    <w:rsid w:val="00FD3AD5"/>
    <w:rsid w:val="00FD3C87"/>
    <w:rsid w:val="00FD3F47"/>
    <w:rsid w:val="00FD447D"/>
    <w:rsid w:val="00FD455A"/>
    <w:rsid w:val="00FD47F2"/>
    <w:rsid w:val="00FD4CAF"/>
    <w:rsid w:val="00FD4D5C"/>
    <w:rsid w:val="00FD4E93"/>
    <w:rsid w:val="00FD4FFE"/>
    <w:rsid w:val="00FD52E3"/>
    <w:rsid w:val="00FD5423"/>
    <w:rsid w:val="00FD55C4"/>
    <w:rsid w:val="00FD5627"/>
    <w:rsid w:val="00FD5E5C"/>
    <w:rsid w:val="00FD6353"/>
    <w:rsid w:val="00FD6824"/>
    <w:rsid w:val="00FD6A89"/>
    <w:rsid w:val="00FD6C24"/>
    <w:rsid w:val="00FD73A2"/>
    <w:rsid w:val="00FD7410"/>
    <w:rsid w:val="00FD7511"/>
    <w:rsid w:val="00FD7CEC"/>
    <w:rsid w:val="00FD7FC3"/>
    <w:rsid w:val="00FE04BB"/>
    <w:rsid w:val="00FE05E2"/>
    <w:rsid w:val="00FE0709"/>
    <w:rsid w:val="00FE083B"/>
    <w:rsid w:val="00FE084D"/>
    <w:rsid w:val="00FE087E"/>
    <w:rsid w:val="00FE08D0"/>
    <w:rsid w:val="00FE0930"/>
    <w:rsid w:val="00FE0A31"/>
    <w:rsid w:val="00FE14BA"/>
    <w:rsid w:val="00FE1571"/>
    <w:rsid w:val="00FE18AF"/>
    <w:rsid w:val="00FE19AB"/>
    <w:rsid w:val="00FE19CC"/>
    <w:rsid w:val="00FE19DF"/>
    <w:rsid w:val="00FE1B25"/>
    <w:rsid w:val="00FE1B7F"/>
    <w:rsid w:val="00FE1EC0"/>
    <w:rsid w:val="00FE2237"/>
    <w:rsid w:val="00FE234B"/>
    <w:rsid w:val="00FE27A5"/>
    <w:rsid w:val="00FE2AC0"/>
    <w:rsid w:val="00FE2DE5"/>
    <w:rsid w:val="00FE3168"/>
    <w:rsid w:val="00FE3779"/>
    <w:rsid w:val="00FE3934"/>
    <w:rsid w:val="00FE3E89"/>
    <w:rsid w:val="00FE3ED2"/>
    <w:rsid w:val="00FE4205"/>
    <w:rsid w:val="00FE42A6"/>
    <w:rsid w:val="00FE4347"/>
    <w:rsid w:val="00FE4511"/>
    <w:rsid w:val="00FE4544"/>
    <w:rsid w:val="00FE45C1"/>
    <w:rsid w:val="00FE470B"/>
    <w:rsid w:val="00FE4812"/>
    <w:rsid w:val="00FE4B30"/>
    <w:rsid w:val="00FE4DA2"/>
    <w:rsid w:val="00FE590E"/>
    <w:rsid w:val="00FE5A43"/>
    <w:rsid w:val="00FE5CF7"/>
    <w:rsid w:val="00FE637B"/>
    <w:rsid w:val="00FE6718"/>
    <w:rsid w:val="00FE6CE3"/>
    <w:rsid w:val="00FE73EE"/>
    <w:rsid w:val="00FE7434"/>
    <w:rsid w:val="00FE774F"/>
    <w:rsid w:val="00FE7812"/>
    <w:rsid w:val="00FE7988"/>
    <w:rsid w:val="00FE799B"/>
    <w:rsid w:val="00FE7ADF"/>
    <w:rsid w:val="00FE7ED4"/>
    <w:rsid w:val="00FF01A4"/>
    <w:rsid w:val="00FF059D"/>
    <w:rsid w:val="00FF0E1D"/>
    <w:rsid w:val="00FF12EE"/>
    <w:rsid w:val="00FF13C3"/>
    <w:rsid w:val="00FF1896"/>
    <w:rsid w:val="00FF1EEE"/>
    <w:rsid w:val="00FF1FBB"/>
    <w:rsid w:val="00FF282D"/>
    <w:rsid w:val="00FF2A3F"/>
    <w:rsid w:val="00FF2B2D"/>
    <w:rsid w:val="00FF3A85"/>
    <w:rsid w:val="00FF412A"/>
    <w:rsid w:val="00FF46BB"/>
    <w:rsid w:val="00FF48DD"/>
    <w:rsid w:val="00FF5375"/>
    <w:rsid w:val="00FF5470"/>
    <w:rsid w:val="00FF5547"/>
    <w:rsid w:val="00FF5602"/>
    <w:rsid w:val="00FF563D"/>
    <w:rsid w:val="00FF5FA8"/>
    <w:rsid w:val="00FF5FB4"/>
    <w:rsid w:val="00FF61FA"/>
    <w:rsid w:val="00FF637A"/>
    <w:rsid w:val="00FF67F7"/>
    <w:rsid w:val="00FF6976"/>
    <w:rsid w:val="00FF6CC2"/>
    <w:rsid w:val="00FF6E4B"/>
    <w:rsid w:val="00FF6E83"/>
    <w:rsid w:val="00FF70EC"/>
    <w:rsid w:val="00FF75B3"/>
    <w:rsid w:val="00FF795E"/>
    <w:rsid w:val="00FF7A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A04"/>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3439A"/>
    <w:pPr>
      <w:tabs>
        <w:tab w:val="center" w:pos="4320"/>
        <w:tab w:val="right" w:pos="8640"/>
      </w:tabs>
    </w:pPr>
  </w:style>
  <w:style w:type="character" w:customStyle="1" w:styleId="HeaderChar">
    <w:name w:val="Header Char"/>
    <w:basedOn w:val="DefaultParagraphFont"/>
    <w:link w:val="Header"/>
    <w:uiPriority w:val="99"/>
    <w:semiHidden/>
    <w:rsid w:val="0091401F"/>
    <w:rPr>
      <w:sz w:val="24"/>
      <w:szCs w:val="24"/>
      <w:lang w:eastAsia="en-US"/>
    </w:rPr>
  </w:style>
  <w:style w:type="paragraph" w:styleId="Footer">
    <w:name w:val="footer"/>
    <w:basedOn w:val="Normal"/>
    <w:link w:val="FooterChar"/>
    <w:uiPriority w:val="99"/>
    <w:rsid w:val="00F3439A"/>
    <w:pPr>
      <w:tabs>
        <w:tab w:val="center" w:pos="4320"/>
        <w:tab w:val="right" w:pos="8640"/>
      </w:tabs>
    </w:pPr>
  </w:style>
  <w:style w:type="character" w:customStyle="1" w:styleId="FooterChar">
    <w:name w:val="Footer Char"/>
    <w:basedOn w:val="DefaultParagraphFont"/>
    <w:link w:val="Footer"/>
    <w:uiPriority w:val="99"/>
    <w:semiHidden/>
    <w:rsid w:val="0091401F"/>
    <w:rPr>
      <w:sz w:val="24"/>
      <w:szCs w:val="24"/>
      <w:lang w:eastAsia="en-US"/>
    </w:rPr>
  </w:style>
  <w:style w:type="paragraph" w:styleId="EnvelopeAddress">
    <w:name w:val="envelope address"/>
    <w:basedOn w:val="Normal"/>
    <w:uiPriority w:val="99"/>
    <w:rsid w:val="005638F8"/>
    <w:pPr>
      <w:framePr w:w="7920" w:h="1980" w:hRule="exact" w:hSpace="180" w:wrap="auto" w:hAnchor="page" w:xAlign="center" w:yAlign="bottom"/>
      <w:ind w:left="2880"/>
    </w:pPr>
    <w:rPr>
      <w:rFonts w:ascii="Georgia" w:hAnsi="Georgia" w:cs="Arial"/>
      <w:sz w:val="22"/>
    </w:rPr>
  </w:style>
  <w:style w:type="character" w:styleId="Hyperlink">
    <w:name w:val="Hyperlink"/>
    <w:basedOn w:val="DefaultParagraphFont"/>
    <w:uiPriority w:val="99"/>
    <w:rsid w:val="00247028"/>
    <w:rPr>
      <w:rFonts w:cs="Times New Roman"/>
      <w:color w:val="0000FF"/>
      <w:u w:val="single"/>
    </w:rPr>
  </w:style>
  <w:style w:type="paragraph" w:styleId="BalloonText">
    <w:name w:val="Balloon Text"/>
    <w:basedOn w:val="Normal"/>
    <w:link w:val="BalloonTextChar"/>
    <w:uiPriority w:val="99"/>
    <w:semiHidden/>
    <w:rsid w:val="00F06180"/>
    <w:rPr>
      <w:rFonts w:ascii="Tahoma" w:hAnsi="Tahoma"/>
      <w:sz w:val="16"/>
      <w:szCs w:val="16"/>
      <w:lang w:eastAsia="zh-TW"/>
    </w:rPr>
  </w:style>
  <w:style w:type="character" w:customStyle="1" w:styleId="BalloonTextChar">
    <w:name w:val="Balloon Text Char"/>
    <w:basedOn w:val="DefaultParagraphFont"/>
    <w:link w:val="BalloonText"/>
    <w:uiPriority w:val="99"/>
    <w:semiHidden/>
    <w:locked/>
    <w:rsid w:val="00F06180"/>
    <w:rPr>
      <w:rFonts w:ascii="Tahoma" w:hAnsi="Tahoma"/>
      <w:sz w:val="16"/>
    </w:rPr>
  </w:style>
  <w:style w:type="paragraph" w:customStyle="1" w:styleId="ColorfulList-Accent11">
    <w:name w:val="Colorful List - Accent 11"/>
    <w:basedOn w:val="Normal"/>
    <w:uiPriority w:val="99"/>
    <w:rsid w:val="00CB264E"/>
    <w:pPr>
      <w:spacing w:after="200" w:line="360" w:lineRule="auto"/>
      <w:ind w:left="720"/>
      <w:contextualSpacing/>
      <w:jc w:val="both"/>
    </w:pPr>
    <w:rPr>
      <w:rFonts w:ascii="Arial" w:hAnsi="Arial"/>
      <w:szCs w:val="22"/>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rolyn.farquhar@uottaw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654</Words>
  <Characters>3728</Characters>
  <Application>Microsoft Office Outlook</Application>
  <DocSecurity>0</DocSecurity>
  <Lines>0</Lines>
  <Paragraphs>0</Paragraphs>
  <ScaleCrop>false</ScaleCrop>
  <Company>Association of American Law Schools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ASSOCIATION OF AMERICAN LAW SCHOOLS</dc:title>
  <dc:subject/>
  <dc:creator>Tracie Thomas</dc:creator>
  <cp:keywords/>
  <dc:description/>
  <cp:lastModifiedBy>COEMaster</cp:lastModifiedBy>
  <cp:revision>2</cp:revision>
  <cp:lastPrinted>2010-02-16T15:25:00Z</cp:lastPrinted>
  <dcterms:created xsi:type="dcterms:W3CDTF">2011-04-20T16:12:00Z</dcterms:created>
  <dcterms:modified xsi:type="dcterms:W3CDTF">2011-04-20T16:12:00Z</dcterms:modified>
</cp:coreProperties>
</file>